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FD42C2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3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FD42C2">
        <w:rPr>
          <w:rFonts w:ascii="XCCW Joined 8a" w:hAnsi="XCCW Joined 8a"/>
          <w:b/>
          <w:color w:val="FF0000"/>
          <w:sz w:val="36"/>
          <w:szCs w:val="36"/>
        </w:rPr>
        <w:t>ending in ‘</w:t>
      </w:r>
      <w:proofErr w:type="spellStart"/>
      <w:r w:rsidR="00FD42C2">
        <w:rPr>
          <w:rFonts w:ascii="XCCW Joined 8a" w:hAnsi="XCCW Joined 8a"/>
          <w:b/>
          <w:color w:val="FF0000"/>
          <w:sz w:val="36"/>
          <w:szCs w:val="36"/>
        </w:rPr>
        <w:t>ous</w:t>
      </w:r>
      <w:proofErr w:type="spellEnd"/>
      <w:r w:rsidR="00FD42C2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51"/>
        <w:gridCol w:w="720"/>
        <w:gridCol w:w="980"/>
        <w:gridCol w:w="2583"/>
        <w:gridCol w:w="1028"/>
        <w:gridCol w:w="3063"/>
        <w:gridCol w:w="991"/>
        <w:gridCol w:w="2674"/>
        <w:gridCol w:w="986"/>
      </w:tblGrid>
      <w:tr w:rsidR="007342FB" w:rsidRPr="003C7032" w:rsidTr="00FD42C2">
        <w:tc>
          <w:tcPr>
            <w:tcW w:w="23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6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6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FD42C2">
        <w:tc>
          <w:tcPr>
            <w:tcW w:w="2327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7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193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6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FD42C2">
        <w:tc>
          <w:tcPr>
            <w:tcW w:w="2327" w:type="dxa"/>
          </w:tcPr>
          <w:p w:rsidR="009A0EF5" w:rsidRPr="009A0EF5" w:rsidRDefault="00FD42C2" w:rsidP="00FD42C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danger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7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6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FD42C2">
        <w:tc>
          <w:tcPr>
            <w:tcW w:w="2327" w:type="dxa"/>
          </w:tcPr>
          <w:p w:rsidR="009A0EF5" w:rsidRPr="00176F27" w:rsidRDefault="00FD42C2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nerv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7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6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FD42C2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jeal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FD42C2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ridicul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FD42C2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hazard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FD42C2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enorm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D42C2" w:rsidRPr="003C7032" w:rsidTr="00CB17E7">
        <w:tc>
          <w:tcPr>
            <w:tcW w:w="2195" w:type="dxa"/>
          </w:tcPr>
          <w:p w:rsidR="00FD42C2" w:rsidRPr="00176F27" w:rsidRDefault="00FD42C2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gener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FD42C2" w:rsidRPr="003C7032" w:rsidRDefault="00FD42C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D42C2" w:rsidRPr="003C7032" w:rsidRDefault="00FD42C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D42C2" w:rsidRPr="003C7032" w:rsidTr="00CB17E7">
        <w:tc>
          <w:tcPr>
            <w:tcW w:w="2195" w:type="dxa"/>
          </w:tcPr>
          <w:p w:rsidR="00FD42C2" w:rsidRPr="00176F27" w:rsidRDefault="00FD42C2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fabul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D42C2" w:rsidRPr="003C7032" w:rsidRDefault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FD42C2" w:rsidRPr="003C7032" w:rsidRDefault="00FD42C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D42C2" w:rsidRPr="003C7032" w:rsidRDefault="00FD42C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D42C2" w:rsidRPr="003C7032" w:rsidTr="00CB17E7">
        <w:tc>
          <w:tcPr>
            <w:tcW w:w="2195" w:type="dxa"/>
          </w:tcPr>
          <w:p w:rsidR="00FD42C2" w:rsidRPr="00176F27" w:rsidRDefault="00FD42C2" w:rsidP="00FD42C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peril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D42C2" w:rsidRPr="003C7032" w:rsidTr="00FD42C2">
        <w:tc>
          <w:tcPr>
            <w:tcW w:w="2327" w:type="dxa"/>
          </w:tcPr>
          <w:p w:rsidR="00FD42C2" w:rsidRPr="00176F27" w:rsidRDefault="00FD42C2" w:rsidP="00FD42C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mountain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  <w:bookmarkStart w:id="0" w:name="_GoBack"/>
            <w:bookmarkEnd w:id="0"/>
          </w:p>
        </w:tc>
        <w:tc>
          <w:tcPr>
            <w:tcW w:w="726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9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6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D42C2" w:rsidRPr="003C7032" w:rsidTr="00FD42C2">
        <w:tc>
          <w:tcPr>
            <w:tcW w:w="2327" w:type="dxa"/>
          </w:tcPr>
          <w:p w:rsidR="00FD42C2" w:rsidRPr="00176F27" w:rsidRDefault="00FD42C2" w:rsidP="00FD42C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venom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9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6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D42C2" w:rsidRPr="003C7032" w:rsidTr="00FD42C2">
        <w:tc>
          <w:tcPr>
            <w:tcW w:w="2327" w:type="dxa"/>
          </w:tcPr>
          <w:p w:rsidR="00FD42C2" w:rsidRPr="00176F27" w:rsidRDefault="00FD42C2" w:rsidP="00FD42C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tremend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6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9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6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D42C2" w:rsidRPr="003C7032" w:rsidRDefault="00FD42C2" w:rsidP="00FD42C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  <w:rsid w:val="00FD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CCFFF"/>
  <w15:docId w15:val="{56515E52-8656-4478-9F42-B12167AF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5E7674AF</Template>
  <TotalTime>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dcterms:created xsi:type="dcterms:W3CDTF">2018-10-09T06:21:00Z</dcterms:created>
  <dcterms:modified xsi:type="dcterms:W3CDTF">2018-10-09T06:21:00Z</dcterms:modified>
</cp:coreProperties>
</file>