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176F27">
        <w:rPr>
          <w:rFonts w:ascii="XCCW Joined 8a" w:hAnsi="XCCW Joined 8a"/>
          <w:b/>
          <w:color w:val="FF0000"/>
          <w:sz w:val="36"/>
          <w:szCs w:val="36"/>
        </w:rPr>
        <w:t>ending with</w:t>
      </w:r>
      <w:r w:rsidR="00B80AE9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1317DC">
        <w:rPr>
          <w:rFonts w:ascii="XCCW Joined 8a" w:hAnsi="XCCW Joined 8a"/>
          <w:b/>
          <w:color w:val="FF0000"/>
          <w:sz w:val="36"/>
          <w:szCs w:val="36"/>
        </w:rPr>
        <w:t>‘</w:t>
      </w:r>
      <w:proofErr w:type="spellStart"/>
      <w:r w:rsidR="001317DC">
        <w:rPr>
          <w:rFonts w:ascii="XCCW Joined 8a" w:hAnsi="XCCW Joined 8a"/>
          <w:b/>
          <w:color w:val="FF0000"/>
          <w:sz w:val="36"/>
          <w:szCs w:val="36"/>
        </w:rPr>
        <w:t>ture</w:t>
      </w:r>
      <w:proofErr w:type="spellEnd"/>
      <w:r w:rsidR="001317DC">
        <w:rPr>
          <w:rFonts w:ascii="XCCW Joined 8a" w:hAnsi="XCCW Joined 8a"/>
          <w:b/>
          <w:color w:val="FF0000"/>
          <w:sz w:val="36"/>
          <w:szCs w:val="36"/>
        </w:rPr>
        <w:t>’</w:t>
      </w:r>
      <w:bookmarkStart w:id="0" w:name="_GoBack"/>
      <w:bookmarkEnd w:id="0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306"/>
        <w:gridCol w:w="727"/>
        <w:gridCol w:w="983"/>
        <w:gridCol w:w="2673"/>
        <w:gridCol w:w="1033"/>
        <w:gridCol w:w="3201"/>
        <w:gridCol w:w="993"/>
        <w:gridCol w:w="2773"/>
        <w:gridCol w:w="987"/>
      </w:tblGrid>
      <w:tr w:rsidR="00B80AE9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B80AE9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B80AE9" w:rsidRPr="003C7032" w:rsidTr="00CB17E7">
        <w:tc>
          <w:tcPr>
            <w:tcW w:w="2195" w:type="dxa"/>
          </w:tcPr>
          <w:p w:rsidR="009A0EF5" w:rsidRPr="009A0EF5" w:rsidRDefault="00B80AE9" w:rsidP="001317D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  <w:r w:rsidR="001317DC">
              <w:rPr>
                <w:rFonts w:ascii="XCCW Joined 8a" w:hAnsi="XCCW Joined 8a"/>
                <w:b/>
                <w:sz w:val="32"/>
                <w:szCs w:val="32"/>
              </w:rPr>
              <w:t>a</w:t>
            </w:r>
            <w:r w:rsidR="001317DC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fu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cap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punc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tempera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tex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adven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depar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fea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B80AE9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crea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80AE9" w:rsidRPr="003C7032" w:rsidRDefault="00B80AE9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80AE9" w:rsidRPr="003C7032" w:rsidRDefault="00B80AE9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B80AE9" w:rsidRDefault="001317DC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furni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80AE9" w:rsidRPr="003C7032" w:rsidRDefault="00B80AE9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80AE9" w:rsidRPr="003C7032" w:rsidRDefault="00B80AE9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317DC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0AE9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4AF5"/>
  <w15:docId w15:val="{CE4EE108-3406-4F47-8055-B8344C07E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1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B64E6979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2018-11-13T07:30:00Z</cp:lastPrinted>
  <dcterms:created xsi:type="dcterms:W3CDTF">2018-11-13T07:31:00Z</dcterms:created>
  <dcterms:modified xsi:type="dcterms:W3CDTF">2018-11-13T07:31:00Z</dcterms:modified>
</cp:coreProperties>
</file>