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176F27">
        <w:rPr>
          <w:rFonts w:ascii="XCCW Joined 8a" w:hAnsi="XCCW Joined 8a"/>
          <w:b/>
          <w:color w:val="FF0000"/>
          <w:sz w:val="36"/>
          <w:szCs w:val="36"/>
        </w:rPr>
        <w:t>ending with</w:t>
      </w:r>
      <w:r w:rsidR="00B80AE9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1317DC">
        <w:rPr>
          <w:rFonts w:ascii="XCCW Joined 8a" w:hAnsi="XCCW Joined 8a"/>
          <w:b/>
          <w:color w:val="FF0000"/>
          <w:sz w:val="36"/>
          <w:szCs w:val="36"/>
        </w:rPr>
        <w:t>‘</w:t>
      </w:r>
      <w:proofErr w:type="spellStart"/>
      <w:r w:rsidR="00501A88">
        <w:rPr>
          <w:rFonts w:ascii="XCCW Joined 8a" w:hAnsi="XCCW Joined 8a"/>
          <w:b/>
          <w:color w:val="FF0000"/>
          <w:sz w:val="36"/>
          <w:szCs w:val="36"/>
        </w:rPr>
        <w:t>a</w:t>
      </w:r>
      <w:r w:rsidR="001317DC">
        <w:rPr>
          <w:rFonts w:ascii="XCCW Joined 8a" w:hAnsi="XCCW Joined 8a"/>
          <w:b/>
          <w:color w:val="FF0000"/>
          <w:sz w:val="36"/>
          <w:szCs w:val="36"/>
        </w:rPr>
        <w:t>t</w:t>
      </w:r>
      <w:r w:rsidR="00501A88">
        <w:rPr>
          <w:rFonts w:ascii="XCCW Joined 8a" w:hAnsi="XCCW Joined 8a"/>
          <w:b/>
          <w:color w:val="FF0000"/>
          <w:sz w:val="36"/>
          <w:szCs w:val="36"/>
        </w:rPr>
        <w:t>ion</w:t>
      </w:r>
      <w:proofErr w:type="spellEnd"/>
      <w:r w:rsidR="001317DC">
        <w:rPr>
          <w:rFonts w:ascii="XCCW Joined 8a" w:hAnsi="XCCW Joined 8a"/>
          <w:b/>
          <w:color w:val="FF0000"/>
          <w:sz w:val="36"/>
          <w:szCs w:val="36"/>
        </w:rPr>
        <w:t>’</w:t>
      </w:r>
    </w:p>
    <w:p w:rsidR="00501A88" w:rsidRPr="00176F27" w:rsidRDefault="00501A88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Remember… if the verb ends in an ‘e’, drop it before adding ‘-ation’.</w:t>
      </w:r>
      <w:bookmarkStart w:id="0" w:name="_GoBack"/>
      <w:bookmarkEnd w:id="0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34"/>
        <w:gridCol w:w="724"/>
        <w:gridCol w:w="982"/>
        <w:gridCol w:w="2639"/>
        <w:gridCol w:w="1032"/>
        <w:gridCol w:w="3150"/>
        <w:gridCol w:w="992"/>
        <w:gridCol w:w="2736"/>
        <w:gridCol w:w="987"/>
      </w:tblGrid>
      <w:tr w:rsidR="00B80AE9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B80AE9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B80AE9" w:rsidRPr="003C7032" w:rsidTr="00CB17E7">
        <w:tc>
          <w:tcPr>
            <w:tcW w:w="2195" w:type="dxa"/>
          </w:tcPr>
          <w:p w:rsidR="009A0EF5" w:rsidRPr="009A0EF5" w:rsidRDefault="00501A88" w:rsidP="001317D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alter</w:t>
            </w:r>
            <w:r w:rsidRPr="00501A8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501A88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inform</w:t>
            </w:r>
            <w:r w:rsidRPr="00501A8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501A88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tempt</w:t>
            </w:r>
            <w:r w:rsidRPr="00501A8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501A88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sens</w:t>
            </w:r>
            <w:r w:rsidRPr="00501A8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501A88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admir</w:t>
            </w:r>
            <w:r w:rsidRPr="00501A8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501A88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prepar</w:t>
            </w:r>
            <w:r w:rsidRPr="00501A8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501A88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observ</w:t>
            </w:r>
            <w:r w:rsidRPr="00501A8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501A88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ador</w:t>
            </w:r>
            <w:r w:rsidRPr="00501A8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501A88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explor</w:t>
            </w:r>
            <w:r w:rsidRPr="00501A8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9A0EF5" w:rsidRPr="00176F27" w:rsidRDefault="00501A88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realis</w:t>
            </w:r>
            <w:r w:rsidRPr="00501A8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B80AE9" w:rsidRDefault="00501A88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reserv</w:t>
            </w:r>
            <w:r w:rsidRPr="00501A8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80AE9" w:rsidRPr="003C7032" w:rsidRDefault="00B80AE9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80AE9" w:rsidRPr="003C7032" w:rsidRDefault="00B80AE9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80AE9" w:rsidRPr="003C7032" w:rsidTr="00CB17E7">
        <w:tc>
          <w:tcPr>
            <w:tcW w:w="2195" w:type="dxa"/>
          </w:tcPr>
          <w:p w:rsidR="00B80AE9" w:rsidRDefault="00501A88" w:rsidP="00B80A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explan</w:t>
            </w:r>
            <w:r w:rsidRPr="00501A8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80AE9" w:rsidRPr="003C7032" w:rsidRDefault="00B80AE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80AE9" w:rsidRPr="003C7032" w:rsidRDefault="00B80AE9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80AE9" w:rsidRPr="003C7032" w:rsidRDefault="00B80AE9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317DC"/>
    <w:rsid w:val="00176F27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A88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0AE9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D7122"/>
  <w15:docId w15:val="{CE4EE108-3406-4F47-8055-B8344C07E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1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7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EBF485F2</Template>
  <TotalTime>5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cp:lastPrinted>2018-11-13T07:30:00Z</cp:lastPrinted>
  <dcterms:created xsi:type="dcterms:W3CDTF">2018-11-13T07:31:00Z</dcterms:created>
  <dcterms:modified xsi:type="dcterms:W3CDTF">2018-11-27T07:25:00Z</dcterms:modified>
</cp:coreProperties>
</file>