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CD6A13">
        <w:rPr>
          <w:rFonts w:ascii="SassoonPrimaryInfant" w:hAnsi="SassoonPrimaryInfant"/>
          <w:b/>
          <w:sz w:val="40"/>
          <w:szCs w:val="40"/>
          <w:u w:val="single"/>
        </w:rPr>
        <w:t>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CD6A13">
        <w:rPr>
          <w:rFonts w:ascii="XCCW Joined 8a" w:hAnsi="XCCW Joined 8a"/>
          <w:b/>
          <w:color w:val="FF0000"/>
          <w:sz w:val="36"/>
          <w:szCs w:val="36"/>
        </w:rPr>
        <w:t>a suffix</w:t>
      </w:r>
      <w:r w:rsidR="00E576B8">
        <w:rPr>
          <w:rFonts w:ascii="XCCW Joined 8a" w:hAnsi="XCCW Joined 8a"/>
          <w:b/>
          <w:color w:val="FF0000"/>
          <w:sz w:val="36"/>
          <w:szCs w:val="36"/>
        </w:rPr>
        <w:t xml:space="preserve"> </w:t>
      </w:r>
      <w:r w:rsidR="00E576B8" w:rsidRPr="00E576B8">
        <w:rPr>
          <w:rFonts w:ascii="XCCW Joined 8a" w:hAnsi="XCCW Joined 8a"/>
          <w:b/>
          <w:i/>
          <w:color w:val="FF0000"/>
          <w:sz w:val="36"/>
          <w:szCs w:val="36"/>
        </w:rPr>
        <w:t>(added after dropping the ‘e’)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72"/>
        <w:gridCol w:w="724"/>
        <w:gridCol w:w="981"/>
        <w:gridCol w:w="2630"/>
        <w:gridCol w:w="1031"/>
        <w:gridCol w:w="3135"/>
        <w:gridCol w:w="992"/>
        <w:gridCol w:w="2725"/>
        <w:gridCol w:w="986"/>
      </w:tblGrid>
      <w:tr w:rsidR="00CD6A13" w:rsidRPr="003C7032" w:rsidTr="00CD6A13">
        <w:tc>
          <w:tcPr>
            <w:tcW w:w="247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2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CD6A13" w:rsidRPr="003C7032" w:rsidTr="00CD6A13">
        <w:tc>
          <w:tcPr>
            <w:tcW w:w="247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135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72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D6A13" w:rsidRPr="003C7032" w:rsidTr="00CD6A13">
        <w:tc>
          <w:tcPr>
            <w:tcW w:w="2472" w:type="dxa"/>
          </w:tcPr>
          <w:p w:rsidR="009A0EF5" w:rsidRPr="009A0EF5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apprecia</w:t>
            </w:r>
            <w:r w:rsidRPr="00E576B8"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ion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711E40" w:rsidRPr="009A0EF5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creat</w:t>
            </w:r>
            <w:r w:rsidR="00724F54"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6803E3" w:rsidRPr="009A0EF5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cycl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ing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6803E3" w:rsidRPr="009A0EF5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fad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6803E3" w:rsidRPr="009A0EF5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fam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ous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CD6A13" w:rsidRPr="00724F54" w:rsidRDefault="00CD6A13" w:rsidP="00CD6A13">
            <w:pPr>
              <w:rPr>
                <w:rFonts w:ascii="XCCW Joined 8a" w:hAnsi="XCCW Joined 8a"/>
                <w:b/>
                <w:color w:val="FFC000"/>
                <w:sz w:val="32"/>
                <w:szCs w:val="32"/>
              </w:rPr>
            </w:pPr>
            <w:r w:rsidRPr="00CD6A13">
              <w:rPr>
                <w:rFonts w:ascii="XCCW Joined 8a" w:hAnsi="XCCW Joined 8a"/>
                <w:b/>
                <w:sz w:val="32"/>
                <w:szCs w:val="32"/>
              </w:rPr>
              <w:t>grim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CD6A13" w:rsidRPr="00CB17E7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CD6A13" w:rsidRPr="00176F27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observ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an</w:t>
            </w:r>
            <w:r w:rsidRPr="00724F54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CD6A13" w:rsidRPr="00176F27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persuad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ed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CD6A13" w:rsidRPr="00176F27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sens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ible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6A13" w:rsidRPr="003C7032" w:rsidTr="00CD6A13">
        <w:tc>
          <w:tcPr>
            <w:tcW w:w="2472" w:type="dxa"/>
          </w:tcPr>
          <w:p w:rsidR="00CD6A13" w:rsidRPr="00176F27" w:rsidRDefault="00CD6A13" w:rsidP="00CD6A13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sl</w:t>
            </w:r>
            <w:r w:rsidRPr="00CD6A13">
              <w:rPr>
                <w:rFonts w:ascii="XCCW Joined 8a" w:hAnsi="XCCW Joined 8a"/>
                <w:b/>
                <w:sz w:val="32"/>
                <w:szCs w:val="32"/>
              </w:rPr>
              <w:t>im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y</w:t>
            </w:r>
          </w:p>
        </w:tc>
        <w:tc>
          <w:tcPr>
            <w:tcW w:w="724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1" w:type="dxa"/>
            <w:shd w:val="clear" w:color="auto" w:fill="A6A6A6" w:themeFill="background1" w:themeFillShade="A6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30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1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3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25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D6A13" w:rsidRPr="003C7032" w:rsidRDefault="00CD6A13" w:rsidP="00CD6A1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  <w:bookmarkStart w:id="0" w:name="_GoBack"/>
      <w:bookmarkEnd w:id="0"/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CD6A13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E576B8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CEC40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466FFF-B15B-4F81-8123-01183FE92064}"/>
</file>

<file path=customXml/itemProps2.xml><?xml version="1.0" encoding="utf-8"?>
<ds:datastoreItem xmlns:ds="http://schemas.openxmlformats.org/officeDocument/2006/customXml" ds:itemID="{AC266D0B-754A-40ED-8925-FAD6BF3BC509}"/>
</file>

<file path=customXml/itemProps3.xml><?xml version="1.0" encoding="utf-8"?>
<ds:datastoreItem xmlns:ds="http://schemas.openxmlformats.org/officeDocument/2006/customXml" ds:itemID="{CDF7AFD7-770D-4D47-8172-06B184B3DF47}"/>
</file>

<file path=docProps/app.xml><?xml version="1.0" encoding="utf-8"?>
<Properties xmlns="http://schemas.openxmlformats.org/officeDocument/2006/extended-properties" xmlns:vt="http://schemas.openxmlformats.org/officeDocument/2006/docPropsVTypes">
  <Template>42FDB9C0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2</cp:revision>
  <cp:lastPrinted>2020-09-14T11:15:00Z</cp:lastPrinted>
  <dcterms:created xsi:type="dcterms:W3CDTF">2021-10-01T06:39:00Z</dcterms:created>
  <dcterms:modified xsi:type="dcterms:W3CDTF">2021-10-01T06:39:00Z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