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AB750D">
        <w:rPr>
          <w:rFonts w:ascii="SassoonPrimaryInfant" w:hAnsi="SassoonPrimaryInfant"/>
          <w:b/>
          <w:sz w:val="40"/>
          <w:szCs w:val="40"/>
          <w:u w:val="single"/>
        </w:rPr>
        <w:t>5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CD6A13">
        <w:rPr>
          <w:rFonts w:ascii="XCCW Joined 8a" w:hAnsi="XCCW Joined 8a"/>
          <w:b/>
          <w:color w:val="FF0000"/>
          <w:sz w:val="36"/>
          <w:szCs w:val="36"/>
        </w:rPr>
        <w:t>a suffix</w:t>
      </w:r>
      <w:r w:rsidR="00D403FF">
        <w:rPr>
          <w:rFonts w:ascii="XCCW Joined 8a" w:hAnsi="XCCW Joined 8a"/>
          <w:b/>
          <w:color w:val="FF0000"/>
          <w:sz w:val="36"/>
          <w:szCs w:val="36"/>
        </w:rPr>
        <w:t xml:space="preserve"> (</w:t>
      </w:r>
      <w:r w:rsidR="00AB750D">
        <w:rPr>
          <w:rFonts w:ascii="XCCW Joined 8a" w:hAnsi="XCCW Joined 8a"/>
          <w:b/>
          <w:color w:val="FF0000"/>
          <w:sz w:val="36"/>
          <w:szCs w:val="36"/>
        </w:rPr>
        <w:t>root word ending in ‘y’</w:t>
      </w:r>
      <w:r w:rsidR="00226A0D">
        <w:rPr>
          <w:rFonts w:ascii="XCCW Joined 8a" w:hAnsi="XCCW Joined 8a"/>
          <w:b/>
          <w:color w:val="FF0000"/>
          <w:sz w:val="36"/>
          <w:szCs w:val="36"/>
        </w:rPr>
        <w:t>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72"/>
        <w:gridCol w:w="724"/>
        <w:gridCol w:w="981"/>
        <w:gridCol w:w="2630"/>
        <w:gridCol w:w="1031"/>
        <w:gridCol w:w="3135"/>
        <w:gridCol w:w="992"/>
        <w:gridCol w:w="2725"/>
        <w:gridCol w:w="986"/>
      </w:tblGrid>
      <w:tr w:rsidR="00226A0D" w:rsidRPr="003C7032" w:rsidTr="00CD6A13">
        <w:tc>
          <w:tcPr>
            <w:tcW w:w="247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CD6A13">
        <w:tc>
          <w:tcPr>
            <w:tcW w:w="247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35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2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CD6A13">
        <w:tc>
          <w:tcPr>
            <w:tcW w:w="2472" w:type="dxa"/>
          </w:tcPr>
          <w:p w:rsidR="009A0EF5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appl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  <w:bookmarkStart w:id="0" w:name="_GoBack"/>
            <w:bookmarkEnd w:id="0"/>
          </w:p>
        </w:tc>
        <w:tc>
          <w:tcPr>
            <w:tcW w:w="72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711E40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beaut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ful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6803E3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bus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cop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cr</w:t>
            </w:r>
            <w:r w:rsidRPr="00CA484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y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happ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ness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D403FF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heav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myster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rel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tr</w:t>
            </w:r>
            <w:r w:rsidRPr="00CA484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y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B750D"/>
    <w:rsid w:val="00AC624C"/>
    <w:rsid w:val="00B01895"/>
    <w:rsid w:val="00B813D7"/>
    <w:rsid w:val="00B93EC6"/>
    <w:rsid w:val="00BC4E81"/>
    <w:rsid w:val="00C70CCF"/>
    <w:rsid w:val="00C866DE"/>
    <w:rsid w:val="00CA484D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0CAE98-2706-48AE-B269-488F43622EF3}"/>
</file>

<file path=customXml/itemProps2.xml><?xml version="1.0" encoding="utf-8"?>
<ds:datastoreItem xmlns:ds="http://schemas.openxmlformats.org/officeDocument/2006/customXml" ds:itemID="{D01EF764-A5E3-49FB-98C5-A90F3F6C0115}"/>
</file>

<file path=customXml/itemProps3.xml><?xml version="1.0" encoding="utf-8"?>
<ds:datastoreItem xmlns:ds="http://schemas.openxmlformats.org/officeDocument/2006/customXml" ds:itemID="{BBE69BCA-BB99-4EF8-B45B-A84FE769457D}"/>
</file>

<file path=docProps/app.xml><?xml version="1.0" encoding="utf-8"?>
<Properties xmlns="http://schemas.openxmlformats.org/officeDocument/2006/extended-properties" xmlns:vt="http://schemas.openxmlformats.org/officeDocument/2006/docPropsVTypes">
  <Template>798EAF25</Template>
  <TotalTime>6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4</cp:revision>
  <cp:lastPrinted>2021-11-18T07:43:00Z</cp:lastPrinted>
  <dcterms:created xsi:type="dcterms:W3CDTF">2020-11-19T16:11:00Z</dcterms:created>
  <dcterms:modified xsi:type="dcterms:W3CDTF">2021-11-18T07:44:00Z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