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  <w:bookmarkStart w:id="0" w:name="_GoBack"/>
      <w:bookmarkEnd w:id="0"/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776673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776673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exaggerate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776673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excellent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7667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existence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7667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explanation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7667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familiar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7667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foreign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7667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forty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7667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frequently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7667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government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184DFF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guara</w:t>
            </w:r>
            <w:r w:rsidR="0077667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ntee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30D52"/>
    <w:rsid w:val="0033208D"/>
    <w:rsid w:val="003340A5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70CCF"/>
    <w:rsid w:val="00C866DE"/>
    <w:rsid w:val="00CB17E7"/>
    <w:rsid w:val="00CD3318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83C1E4-A830-4750-8CFC-E13A9943DF7E}"/>
</file>

<file path=customXml/itemProps2.xml><?xml version="1.0" encoding="utf-8"?>
<ds:datastoreItem xmlns:ds="http://schemas.openxmlformats.org/officeDocument/2006/customXml" ds:itemID="{F96119A6-4A1D-4ADF-9C27-EAF08ABFAC06}"/>
</file>

<file path=customXml/itemProps3.xml><?xml version="1.0" encoding="utf-8"?>
<ds:datastoreItem xmlns:ds="http://schemas.openxmlformats.org/officeDocument/2006/customXml" ds:itemID="{CAA05D70-1E91-46C4-9565-3A68DC564F37}"/>
</file>

<file path=docProps/app.xml><?xml version="1.0" encoding="utf-8"?>
<Properties xmlns="http://schemas.openxmlformats.org/officeDocument/2006/extended-properties" xmlns:vt="http://schemas.openxmlformats.org/officeDocument/2006/docPropsVTypes">
  <Template>8500D495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2021-11-10T16:26:00Z</dcterms:created>
  <dcterms:modified xsi:type="dcterms:W3CDTF">2021-11-10T16:26:00Z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