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7F48B6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EC1B7F">
        <w:rPr>
          <w:rFonts w:ascii="SassoonPrimaryInfant" w:hAnsi="SassoonPrimaryInfant"/>
          <w:b/>
          <w:sz w:val="40"/>
          <w:szCs w:val="40"/>
          <w:u w:val="single"/>
        </w:rPr>
        <w:t>3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cemetery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committee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communicate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community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competition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conscience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conscious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controversy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convenience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EC1B7F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correspond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952BD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3D44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5D101E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7F48B6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84C33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DF181A"/>
    <w:rsid w:val="00E10A01"/>
    <w:rsid w:val="00E13A53"/>
    <w:rsid w:val="00E16026"/>
    <w:rsid w:val="00E200F9"/>
    <w:rsid w:val="00E234E5"/>
    <w:rsid w:val="00EC1B7F"/>
    <w:rsid w:val="00F32359"/>
    <w:rsid w:val="00F43FB4"/>
    <w:rsid w:val="00F54F13"/>
    <w:rsid w:val="00F71E74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BCA9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5D5A71-A842-4C61-BF04-46331B85509C}"/>
</file>

<file path=customXml/itemProps2.xml><?xml version="1.0" encoding="utf-8"?>
<ds:datastoreItem xmlns:ds="http://schemas.openxmlformats.org/officeDocument/2006/customXml" ds:itemID="{70A7EE96-1280-4E16-BF47-BDEB6CB913FE}"/>
</file>

<file path=customXml/itemProps3.xml><?xml version="1.0" encoding="utf-8"?>
<ds:datastoreItem xmlns:ds="http://schemas.openxmlformats.org/officeDocument/2006/customXml" ds:itemID="{73DA064E-3AF4-49F2-8296-F3DE410E1448}"/>
</file>

<file path=docProps/app.xml><?xml version="1.0" encoding="utf-8"?>
<Properties xmlns="http://schemas.openxmlformats.org/officeDocument/2006/extended-properties" xmlns:vt="http://schemas.openxmlformats.org/officeDocument/2006/docPropsVTypes">
  <Template>ACA925CC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2021-06-17T09:34:00Z</dcterms:created>
  <dcterms:modified xsi:type="dcterms:W3CDTF">2021-06-17T09:34:00Z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