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959" w:rsidRPr="00AE5959" w:rsidRDefault="00AE5959" w:rsidP="003C7032">
      <w:pPr>
        <w:jc w:val="center"/>
        <w:rPr>
          <w:rFonts w:ascii="SassoonPrimaryInfant" w:hAnsi="SassoonPrimaryInfant"/>
          <w:b/>
          <w:sz w:val="16"/>
          <w:szCs w:val="16"/>
          <w:u w:val="single"/>
        </w:rPr>
      </w:pPr>
      <w:bookmarkStart w:id="0" w:name="_GoBack"/>
      <w:bookmarkEnd w:id="0"/>
    </w:p>
    <w:p w:rsidR="003426F5" w:rsidRDefault="00AE5959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Statutory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235DB7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proofErr w:type="gramStart"/>
      <w:r w:rsidR="00235DB7">
        <w:rPr>
          <w:rFonts w:ascii="SassoonPrimaryInfant" w:hAnsi="SassoonPrimaryInfant"/>
          <w:b/>
          <w:sz w:val="40"/>
          <w:szCs w:val="40"/>
          <w:u w:val="single"/>
        </w:rPr>
        <w:t>3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66570F" w:rsidRPr="0066570F">
        <w:rPr>
          <w:rFonts w:ascii="SassoonPrimaryInfant" w:hAnsi="SassoonPrimaryInfant"/>
          <w:b/>
          <w:sz w:val="40"/>
          <w:szCs w:val="40"/>
        </w:rPr>
        <w:t>:</w:t>
      </w:r>
      <w:proofErr w:type="gramEnd"/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AE5959" w:rsidRDefault="000329AC" w:rsidP="00176F27">
      <w:pPr>
        <w:jc w:val="center"/>
        <w:rPr>
          <w:rFonts w:ascii="XCCW Joined 8a" w:hAnsi="XCCW Joined 8a"/>
          <w:b/>
          <w:color w:val="FF0000"/>
          <w:sz w:val="16"/>
          <w:szCs w:val="16"/>
        </w:rPr>
      </w:pP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743"/>
        <w:gridCol w:w="718"/>
        <w:gridCol w:w="979"/>
        <w:gridCol w:w="2559"/>
        <w:gridCol w:w="1027"/>
        <w:gridCol w:w="3026"/>
        <w:gridCol w:w="991"/>
        <w:gridCol w:w="2647"/>
        <w:gridCol w:w="986"/>
      </w:tblGrid>
      <w:tr w:rsidR="00330D52" w:rsidRPr="003C7032" w:rsidTr="00AE5959">
        <w:tc>
          <w:tcPr>
            <w:tcW w:w="274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7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5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2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4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:rsidTr="00AE5959">
        <w:tc>
          <w:tcPr>
            <w:tcW w:w="274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7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2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4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30D52" w:rsidRPr="003C7032" w:rsidTr="00AE5959">
        <w:tc>
          <w:tcPr>
            <w:tcW w:w="2743" w:type="dxa"/>
          </w:tcPr>
          <w:p w:rsidR="009A0EF5" w:rsidRPr="00AE5959" w:rsidRDefault="00B768BE" w:rsidP="00330D52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competition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:rsidTr="00AE5959">
        <w:tc>
          <w:tcPr>
            <w:tcW w:w="2743" w:type="dxa"/>
          </w:tcPr>
          <w:p w:rsidR="00711E40" w:rsidRPr="00AE5959" w:rsidRDefault="00B768BE" w:rsidP="00330D52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conscience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B768BE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conscious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B768BE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controversy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B768BE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convenience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B768BE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correspond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B768BE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criticise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B768BE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curiosity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B768BE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definite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B768BE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desperate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AE5959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>
        <w:rPr>
          <w:rFonts w:ascii="XCCW Joined 8a" w:hAnsi="XCCW Joined 8a"/>
          <w:b/>
          <w:i/>
          <w:sz w:val="36"/>
          <w:szCs w:val="36"/>
        </w:rPr>
        <w:t>FINISHED?</w:t>
      </w:r>
    </w:p>
    <w:p w:rsidR="00E10A01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 w:rsidR="00AE5959"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:rsidR="00AE5959" w:rsidRPr="00B01895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AE5959" w:rsidRPr="00B01895" w:rsidSect="00AE5959">
      <w:pgSz w:w="16838" w:h="11906" w:orient="landscape"/>
      <w:pgMar w:top="426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35DB7"/>
    <w:rsid w:val="0027320F"/>
    <w:rsid w:val="002E3EB7"/>
    <w:rsid w:val="00330D52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342FB"/>
    <w:rsid w:val="00745CB6"/>
    <w:rsid w:val="00745FC8"/>
    <w:rsid w:val="007A4622"/>
    <w:rsid w:val="007A79D4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AE5959"/>
    <w:rsid w:val="00B01895"/>
    <w:rsid w:val="00B768BE"/>
    <w:rsid w:val="00B813D7"/>
    <w:rsid w:val="00B93EC6"/>
    <w:rsid w:val="00BC4E81"/>
    <w:rsid w:val="00C70CCF"/>
    <w:rsid w:val="00C866DE"/>
    <w:rsid w:val="00CB17E7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  <w:rsid w:val="00FC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C4E75F-621B-4309-8C28-118C183D9382}"/>
</file>

<file path=customXml/itemProps2.xml><?xml version="1.0" encoding="utf-8"?>
<ds:datastoreItem xmlns:ds="http://schemas.openxmlformats.org/officeDocument/2006/customXml" ds:itemID="{1D8D380A-2AD0-4E0C-ACD8-0A068C19E39B}"/>
</file>

<file path=customXml/itemProps3.xml><?xml version="1.0" encoding="utf-8"?>
<ds:datastoreItem xmlns:ds="http://schemas.openxmlformats.org/officeDocument/2006/customXml" ds:itemID="{56C0464D-D3DA-4199-8884-CDD2BB5FA9CF}"/>
</file>

<file path=docProps/app.xml><?xml version="1.0" encoding="utf-8"?>
<Properties xmlns="http://schemas.openxmlformats.org/officeDocument/2006/extended-properties" xmlns:vt="http://schemas.openxmlformats.org/officeDocument/2006/docPropsVTypes">
  <Template>A1D32ED5</Template>
  <TotalTime>0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2</cp:revision>
  <cp:lastPrinted>2020-09-14T11:15:00Z</cp:lastPrinted>
  <dcterms:created xsi:type="dcterms:W3CDTF">2021-09-23T13:21:00Z</dcterms:created>
  <dcterms:modified xsi:type="dcterms:W3CDTF">2021-09-23T13:21:00Z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