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724" w:rsidRDefault="009B348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4419600</wp:posOffset>
                </wp:positionV>
                <wp:extent cx="2847340" cy="1447800"/>
                <wp:effectExtent l="0" t="0" r="10160" b="19050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47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</w:p>
                          <w:p w:rsidR="009B348C" w:rsidRPr="00F6688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4"/>
                              </w:rPr>
                              <w:t>Imagine there is a sequel to Floodland</w:t>
                            </w:r>
                            <w:r w:rsidRPr="00F66889">
                              <w:rPr>
                                <w:rFonts w:ascii="Comic Sans MS" w:hAnsi="Comic Sans MS"/>
                                <w:szCs w:val="24"/>
                              </w:rPr>
                              <w:t>. Try to write the opening chapter!</w:t>
                            </w:r>
                            <w:r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What challenges might Zoe and her family face? Will Dooby persue them?</w:t>
                            </w:r>
                          </w:p>
                          <w:p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6" style="position:absolute;margin-left:-14pt;margin-top:348pt;width:224.2pt;height:11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">
                <v:textbox>
                  <w:txbxContent>
                    <w:p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7</w:t>
                      </w:r>
                    </w:p>
                    <w:p w:rsidR="009B348C" w:rsidRPr="00F66889" w:rsidRDefault="009B348C" w:rsidP="00EE3A25">
                      <w:pPr>
                        <w:jc w:val="center"/>
                        <w:rPr>
                          <w:rFonts w:ascii="Comic Sans MS" w:hAnsi="Comic Sans MS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Cs w:val="24"/>
                        </w:rPr>
                        <w:t>Imagine there is a sequel to Floodland</w:t>
                      </w:r>
                      <w:r w:rsidRPr="00F66889">
                        <w:rPr>
                          <w:rFonts w:ascii="Comic Sans MS" w:hAnsi="Comic Sans MS"/>
                          <w:szCs w:val="24"/>
                        </w:rPr>
                        <w:t>. Try to write the opening chapter!</w:t>
                      </w:r>
                      <w:r>
                        <w:rPr>
                          <w:rFonts w:ascii="Comic Sans MS" w:hAnsi="Comic Sans MS"/>
                          <w:szCs w:val="24"/>
                        </w:rPr>
                        <w:t xml:space="preserve"> What challenges might Zoe and her family face? Will Dooby persue them?</w:t>
                      </w:r>
                    </w:p>
                    <w:p w:rsidR="009B348C" w:rsidRDefault="009B348C"/>
                  </w:txbxContent>
                </v:textbox>
              </v:roundrect>
            </w:pict>
          </mc:Fallback>
        </mc:AlternateContent>
      </w:r>
      <w:r w:rsidR="00223A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1010285</wp:posOffset>
                </wp:positionH>
                <wp:positionV relativeFrom="paragraph">
                  <wp:posOffset>-422697</wp:posOffset>
                </wp:positionV>
                <wp:extent cx="4376462" cy="1567180"/>
                <wp:effectExtent l="0" t="0" r="0" b="0"/>
                <wp:wrapNone/>
                <wp:docPr id="14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248911">
                          <a:off x="0" y="0"/>
                          <a:ext cx="4376462" cy="156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B348C" w:rsidRPr="00223A73" w:rsidRDefault="009B348C" w:rsidP="004D5D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00B050"/>
                              </w:rPr>
                            </w:pPr>
                            <w:r w:rsidRPr="00223A73"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00B05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 Precious World Love2Learn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7" type="#_x0000_t202" style="position:absolute;margin-left:79.55pt;margin-top:-33.3pt;width:344.6pt;height:123.4pt;rotation:-383483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" filled="f" stroked="f">
                <o:lock v:ext="edit" shapetype="t"/>
                <v:textbox>
                  <w:txbxContent>
                    <w:p w:rsidR="009B348C" w:rsidRPr="00223A73" w:rsidRDefault="009B348C" w:rsidP="004D5D5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00B050"/>
                        </w:rPr>
                      </w:pPr>
                      <w:r w:rsidRPr="00223A73">
                        <w:rPr>
                          <w:rFonts w:ascii="Arial Black" w:hAnsi="Arial Black"/>
                          <w:i/>
                          <w:iCs/>
                          <w:shadow/>
                          <w:color w:val="00B05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Our Precious World Love2Learn</w:t>
                      </w:r>
                    </w:p>
                  </w:txbxContent>
                </v:textbox>
              </v:shape>
            </w:pict>
          </mc:Fallback>
        </mc:AlternateContent>
      </w:r>
      <w:r w:rsidR="00223A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5376333</wp:posOffset>
                </wp:positionH>
                <wp:positionV relativeFrom="paragraph">
                  <wp:posOffset>-474133</wp:posOffset>
                </wp:positionV>
                <wp:extent cx="3902922" cy="1634066"/>
                <wp:effectExtent l="0" t="0" r="0" b="444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2922" cy="16340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348C" w:rsidRDefault="009B348C" w:rsidP="00EE3A25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D5D5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This term we have been reading ‘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Floodland</w:t>
                            </w:r>
                            <w:r w:rsidRPr="004D5D5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’ in class for English and learning about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a dystopian future that may happen due to climate change.</w:t>
                            </w:r>
                          </w:p>
                          <w:p w:rsidR="009B348C" w:rsidRPr="00223A73" w:rsidRDefault="009B348C" w:rsidP="00EE3A25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23A7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The children can choose one (or more) of these tasks to share their enjoyment of the book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our topic</w:t>
                            </w:r>
                            <w:r w:rsidRPr="00223A7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423.35pt;margin-top:-37.35pt;width:307.3pt;height:12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" filled="f" stroked="f">
                <v:textbox>
                  <w:txbxContent>
                    <w:p w:rsidR="009B348C" w:rsidRDefault="009B348C" w:rsidP="00EE3A25">
                      <w:pPr>
                        <w:jc w:val="right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4D5D5B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This term we have been reading ‘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Floodland</w:t>
                      </w:r>
                      <w:r w:rsidRPr="004D5D5B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’ in class for English and learning about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a dystopian future that may happen due to climate change.</w:t>
                      </w:r>
                    </w:p>
                    <w:p w:rsidR="009B348C" w:rsidRPr="00223A73" w:rsidRDefault="009B348C" w:rsidP="00EE3A25">
                      <w:pPr>
                        <w:jc w:val="right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223A73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The children can choose one (or more) of these tasks to share their enjoyment of the book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and our topic</w:t>
                      </w:r>
                      <w:r w:rsidRPr="00223A73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D5D5B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F069514" wp14:editId="4A91F66F">
            <wp:simplePos x="0" y="0"/>
            <wp:positionH relativeFrom="column">
              <wp:posOffset>-569611</wp:posOffset>
            </wp:positionH>
            <wp:positionV relativeFrom="paragraph">
              <wp:posOffset>-629376</wp:posOffset>
            </wp:positionV>
            <wp:extent cx="1413164" cy="1413164"/>
            <wp:effectExtent l="38100" t="38100" r="15875" b="15875"/>
            <wp:wrapNone/>
            <wp:docPr id="1" name="Picture 1" descr="C:\Users\aberaet\AppData\Local\Microsoft\Windows\INetCache\Content.MSO\79DAC7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eraet\AppData\Local\Microsoft\Windows\INetCache\Content.MSO\79DAC7C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164" cy="141316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4419600</wp:posOffset>
                </wp:positionV>
                <wp:extent cx="2847340" cy="1463040"/>
                <wp:effectExtent l="13970" t="9525" r="5715" b="13335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</w:p>
                          <w:p w:rsidR="009B348C" w:rsidRPr="00F6688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F66889">
                              <w:rPr>
                                <w:rFonts w:ascii="Comic Sans MS" w:hAnsi="Comic Sans MS"/>
                                <w:szCs w:val="24"/>
                              </w:rPr>
                              <w:t>Choose one of the key events in the book. Produce a TV news report about it. Maybe ask a member of the family to film it?</w:t>
                            </w:r>
                            <w:r>
                              <w:rPr>
                                <w:rFonts w:ascii="Comic Sans MS" w:hAnsi="Comic Sans MS"/>
                                <w:szCs w:val="24"/>
                              </w:rPr>
                              <w:t>!?</w:t>
                            </w:r>
                          </w:p>
                          <w:p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9" style="position:absolute;margin-left:229.1pt;margin-top:348pt;width:224.2pt;height:11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">
                <v:textbox>
                  <w:txbxContent>
                    <w:p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8</w:t>
                      </w:r>
                    </w:p>
                    <w:p w:rsidR="009B348C" w:rsidRPr="00F66889" w:rsidRDefault="009B348C" w:rsidP="00EE3A25">
                      <w:pPr>
                        <w:jc w:val="center"/>
                        <w:rPr>
                          <w:rFonts w:ascii="Comic Sans MS" w:hAnsi="Comic Sans MS"/>
                          <w:szCs w:val="24"/>
                        </w:rPr>
                      </w:pPr>
                      <w:r w:rsidRPr="00F66889">
                        <w:rPr>
                          <w:rFonts w:ascii="Comic Sans MS" w:hAnsi="Comic Sans MS"/>
                          <w:szCs w:val="24"/>
                        </w:rPr>
                        <w:t>Choose one of the key events in the book. Produce a TV news report about it. Maybe ask a member of the family to film it?</w:t>
                      </w:r>
                      <w:r>
                        <w:rPr>
                          <w:rFonts w:ascii="Comic Sans MS" w:hAnsi="Comic Sans MS"/>
                          <w:szCs w:val="24"/>
                        </w:rPr>
                        <w:t>!?</w:t>
                      </w:r>
                    </w:p>
                    <w:p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6001385</wp:posOffset>
                </wp:positionH>
                <wp:positionV relativeFrom="paragraph">
                  <wp:posOffset>4419600</wp:posOffset>
                </wp:positionV>
                <wp:extent cx="2847340" cy="1463040"/>
                <wp:effectExtent l="10160" t="9525" r="9525" b="13335"/>
                <wp:wrapNone/>
                <wp:docPr id="1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9</w:t>
                            </w:r>
                          </w:p>
                          <w:p w:rsidR="009B348C" w:rsidRPr="00D01B39" w:rsidRDefault="009B348C" w:rsidP="00EE3A2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Redesign the book cover – that includes the front cover and the blurb.</w:t>
                            </w:r>
                          </w:p>
                          <w:p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0" style="position:absolute;margin-left:472.55pt;margin-top:348pt;width:224.2pt;height:11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">
                <v:textbox>
                  <w:txbxContent>
                    <w:p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9</w:t>
                      </w:r>
                    </w:p>
                    <w:p w:rsidR="009B348C" w:rsidRPr="00D01B39" w:rsidRDefault="009B348C" w:rsidP="00EE3A2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Redesign the book cover – that includes the front cover and the blurb.</w:t>
                      </w:r>
                    </w:p>
                    <w:p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8255" t="13335" r="11430" b="952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</w:p>
                          <w:p w:rsidR="009B348C" w:rsidRPr="00370AC4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 w:rsidRPr="00370AC4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 xml:space="preserve">Make a model – it could be of the cathedral where the Eels gang live, or Zoe’s boat, ‘Lyca’. It could even be of the earth with labels (equator, </w:t>
                            </w:r>
                            <w:r w:rsidR="00370AC4" w:rsidRPr="00370AC4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tropics, continents</w:t>
                            </w:r>
                            <w:bookmarkStart w:id="0" w:name="_GoBack"/>
                            <w:bookmarkEnd w:id="0"/>
                            <w:r w:rsidRPr="00370AC4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 xml:space="preserve"> etc.)</w:t>
                            </w:r>
                          </w:p>
                          <w:p w:rsidR="009B348C" w:rsidRPr="00F66889" w:rsidRDefault="009B348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1" style="position:absolute;margin-left:-14.35pt;margin-top:220.8pt;width:224.2pt;height:11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">
                <v:textbox>
                  <w:txbxContent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4</w:t>
                      </w:r>
                    </w:p>
                    <w:p w:rsidR="009B348C" w:rsidRPr="00370AC4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24"/>
                        </w:rPr>
                      </w:pPr>
                      <w:r w:rsidRPr="00370AC4">
                        <w:rPr>
                          <w:rFonts w:ascii="Comic Sans MS" w:hAnsi="Comic Sans MS"/>
                          <w:sz w:val="18"/>
                          <w:szCs w:val="24"/>
                        </w:rPr>
                        <w:t xml:space="preserve">Make a model – it could be of the cathedral where the Eels gang live, or Zoe’s boat, ‘Lyca’. It could even be of the earth with labels (equator, </w:t>
                      </w:r>
                      <w:r w:rsidR="00370AC4" w:rsidRPr="00370AC4">
                        <w:rPr>
                          <w:rFonts w:ascii="Comic Sans MS" w:hAnsi="Comic Sans MS"/>
                          <w:sz w:val="18"/>
                          <w:szCs w:val="24"/>
                        </w:rPr>
                        <w:t>tropics, continents</w:t>
                      </w:r>
                      <w:bookmarkStart w:id="1" w:name="_GoBack"/>
                      <w:bookmarkEnd w:id="1"/>
                      <w:r w:rsidRPr="00370AC4">
                        <w:rPr>
                          <w:rFonts w:ascii="Comic Sans MS" w:hAnsi="Comic Sans MS"/>
                          <w:sz w:val="18"/>
                          <w:szCs w:val="24"/>
                        </w:rPr>
                        <w:t xml:space="preserve"> etc.)</w:t>
                      </w:r>
                    </w:p>
                    <w:p w:rsidR="009B348C" w:rsidRPr="00F66889" w:rsidRDefault="009B348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6001385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10160" t="13335" r="9525" b="952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</w:p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 fact file about planet Earth (try to group your information under sub-headings).</w:t>
                            </w:r>
                          </w:p>
                          <w:p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2" style="position:absolute;margin-left:472.55pt;margin-top:220.8pt;width:224.2pt;height:11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">
                <v:textbox>
                  <w:txbxContent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</w:p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 fact file about planet Earth (try to group your information under sub-headings).</w:t>
                      </w:r>
                    </w:p>
                    <w:p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13970" t="13335" r="5715" b="952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</w:p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Turn a part of the story into a play script – remember scene setting, cast list and stage directions!</w:t>
                            </w:r>
                          </w:p>
                          <w:p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3" style="position:absolute;margin-left:229.1pt;margin-top:220.8pt;width:224.2pt;height:11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">
                <v:textbox>
                  <w:txbxContent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5</w:t>
                      </w:r>
                    </w:p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Turn a part of the story into a play script – remember scene setting, cast list and stage directions!</w:t>
                      </w:r>
                    </w:p>
                    <w:p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13970" t="7620" r="5715" b="5715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2</w:t>
                            </w:r>
                          </w:p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a character description for your favourite character from the book. Zoe? Dooby? William?</w:t>
                            </w:r>
                          </w:p>
                          <w:p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4" style="position:absolute;margin-left:229.1pt;margin-top:93.6pt;width:224.2pt;height:11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">
                <v:textbox>
                  <w:txbxContent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2</w:t>
                      </w:r>
                    </w:p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Write a character description for your favourite character from the book. Zoe? Dooby? William?</w:t>
                      </w:r>
                    </w:p>
                    <w:p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8255" t="7620" r="11430" b="5715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01B3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1</w:t>
                            </w:r>
                          </w:p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1B3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 a scene from the book. Maybe write a short passage to explain what is happening.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35" style="position:absolute;margin-left:-14.35pt;margin-top:93.6pt;width:224.2pt;height:11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">
                <v:textbox>
                  <w:txbxContent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01B3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1</w:t>
                      </w:r>
                    </w:p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1B39">
                        <w:rPr>
                          <w:rFonts w:ascii="Comic Sans MS" w:hAnsi="Comic Sans MS"/>
                          <w:sz w:val="24"/>
                          <w:szCs w:val="24"/>
                        </w:rPr>
                        <w:t>Draw a scene from the book. Maybe write a short passage to explain what is happening.</w:t>
                      </w:r>
                    </w:p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6001385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10160" t="7620" r="9525" b="571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</w:p>
                          <w:p w:rsidR="009B348C" w:rsidRPr="00D01B39" w:rsidRDefault="009B348C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a diary entry as a character from the book.</w:t>
                            </w:r>
                          </w:p>
                          <w:p w:rsidR="009B348C" w:rsidRDefault="009B3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6" style="position:absolute;margin-left:472.55pt;margin-top:93.6pt;width:224.2pt;height:11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">
                <v:textbox>
                  <w:txbxContent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3</w:t>
                      </w:r>
                    </w:p>
                    <w:p w:rsidR="009B348C" w:rsidRPr="00D01B39" w:rsidRDefault="009B348C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Write a diary entry as a character from the book.</w:t>
                      </w:r>
                    </w:p>
                    <w:p w:rsidR="009B348C" w:rsidRDefault="009B348C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-470535</wp:posOffset>
                </wp:positionH>
                <wp:positionV relativeFrom="paragraph">
                  <wp:posOffset>-548005</wp:posOffset>
                </wp:positionV>
                <wp:extent cx="9757410" cy="6779260"/>
                <wp:effectExtent l="0" t="0" r="0" b="254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7410" cy="67792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8A2B0C" id="Rectangle 2" o:spid="_x0000_s1026" style="position:absolute;margin-left:-37.05pt;margin-top:-43.15pt;width:768.3pt;height:53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" fillcolor="#daeef3 [664]" stroked="f"/>
            </w:pict>
          </mc:Fallback>
        </mc:AlternateContent>
      </w:r>
    </w:p>
    <w:sectPr w:rsidR="00AA5724" w:rsidSect="00D01B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48C" w:rsidRDefault="009B348C" w:rsidP="004D5D5B">
      <w:pPr>
        <w:spacing w:after="0" w:line="240" w:lineRule="auto"/>
      </w:pPr>
      <w:r>
        <w:separator/>
      </w:r>
    </w:p>
  </w:endnote>
  <w:endnote w:type="continuationSeparator" w:id="0">
    <w:p w:rsidR="009B348C" w:rsidRDefault="009B348C" w:rsidP="004D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48C" w:rsidRDefault="009B348C" w:rsidP="004D5D5B">
      <w:pPr>
        <w:spacing w:after="0" w:line="240" w:lineRule="auto"/>
      </w:pPr>
      <w:r>
        <w:separator/>
      </w:r>
    </w:p>
  </w:footnote>
  <w:footnote w:type="continuationSeparator" w:id="0">
    <w:p w:rsidR="009B348C" w:rsidRDefault="009B348C" w:rsidP="004D5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D7437"/>
    <w:multiLevelType w:val="hybridMultilevel"/>
    <w:tmpl w:val="2E2830FE"/>
    <w:lvl w:ilvl="0" w:tplc="D25EDE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17F76"/>
    <w:multiLevelType w:val="hybridMultilevel"/>
    <w:tmpl w:val="A8123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39"/>
    <w:rsid w:val="000005A8"/>
    <w:rsid w:val="00007DA1"/>
    <w:rsid w:val="00042124"/>
    <w:rsid w:val="001109A1"/>
    <w:rsid w:val="00116B1A"/>
    <w:rsid w:val="00137317"/>
    <w:rsid w:val="00223A73"/>
    <w:rsid w:val="002B360C"/>
    <w:rsid w:val="00327CFB"/>
    <w:rsid w:val="00347589"/>
    <w:rsid w:val="00370AC4"/>
    <w:rsid w:val="00371FD8"/>
    <w:rsid w:val="00377660"/>
    <w:rsid w:val="00415B54"/>
    <w:rsid w:val="00426A78"/>
    <w:rsid w:val="00467035"/>
    <w:rsid w:val="004A3DCE"/>
    <w:rsid w:val="004B2DDE"/>
    <w:rsid w:val="004B46B8"/>
    <w:rsid w:val="004C02E0"/>
    <w:rsid w:val="004C06DC"/>
    <w:rsid w:val="004D5D5B"/>
    <w:rsid w:val="004F2F4A"/>
    <w:rsid w:val="00543E10"/>
    <w:rsid w:val="00574060"/>
    <w:rsid w:val="00660B97"/>
    <w:rsid w:val="00680F66"/>
    <w:rsid w:val="0085285C"/>
    <w:rsid w:val="008927C8"/>
    <w:rsid w:val="008A37A0"/>
    <w:rsid w:val="009303D4"/>
    <w:rsid w:val="00931310"/>
    <w:rsid w:val="009875AA"/>
    <w:rsid w:val="009B348C"/>
    <w:rsid w:val="00A86CE4"/>
    <w:rsid w:val="00AA5724"/>
    <w:rsid w:val="00AB421A"/>
    <w:rsid w:val="00AC61DF"/>
    <w:rsid w:val="00B9040A"/>
    <w:rsid w:val="00BC7C5C"/>
    <w:rsid w:val="00BD18A8"/>
    <w:rsid w:val="00C02C0F"/>
    <w:rsid w:val="00D01B39"/>
    <w:rsid w:val="00D4202C"/>
    <w:rsid w:val="00D84678"/>
    <w:rsid w:val="00D90D75"/>
    <w:rsid w:val="00DC3589"/>
    <w:rsid w:val="00DD0644"/>
    <w:rsid w:val="00DE34F2"/>
    <w:rsid w:val="00E17D08"/>
    <w:rsid w:val="00E3663F"/>
    <w:rsid w:val="00E53F6D"/>
    <w:rsid w:val="00EB1BEA"/>
    <w:rsid w:val="00EB5B56"/>
    <w:rsid w:val="00EE3A25"/>
    <w:rsid w:val="00F02821"/>
    <w:rsid w:val="00F32D47"/>
    <w:rsid w:val="00F66889"/>
    <w:rsid w:val="00FB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29a7a"/>
      <o:colormenu v:ext="edit" fillcolor="none [2405]" strokecolor="none"/>
    </o:shapedefaults>
    <o:shapelayout v:ext="edit">
      <o:idmap v:ext="edit" data="1"/>
    </o:shapelayout>
  </w:shapeDefaults>
  <w:decimalSymbol w:val="."/>
  <w:listSeparator w:val=","/>
  <w15:docId w15:val="{70728C4D-1BB8-4E24-97CD-7103BB85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B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1B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D5B"/>
  </w:style>
  <w:style w:type="paragraph" w:styleId="Footer">
    <w:name w:val="footer"/>
    <w:basedOn w:val="Normal"/>
    <w:link w:val="FooterChar"/>
    <w:uiPriority w:val="99"/>
    <w:unhideWhenUsed/>
    <w:rsid w:val="004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D5B"/>
  </w:style>
  <w:style w:type="paragraph" w:styleId="NormalWeb">
    <w:name w:val="Normal (Web)"/>
    <w:basedOn w:val="Normal"/>
    <w:uiPriority w:val="99"/>
    <w:semiHidden/>
    <w:unhideWhenUsed/>
    <w:rsid w:val="004D5D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107493-34D4-4085-B499-99C0A2B38779}"/>
</file>

<file path=customXml/itemProps2.xml><?xml version="1.0" encoding="utf-8"?>
<ds:datastoreItem xmlns:ds="http://schemas.openxmlformats.org/officeDocument/2006/customXml" ds:itemID="{443FF9F1-CD23-4B58-BC92-E877B02F78A0}"/>
</file>

<file path=customXml/itemProps3.xml><?xml version="1.0" encoding="utf-8"?>
<ds:datastoreItem xmlns:ds="http://schemas.openxmlformats.org/officeDocument/2006/customXml" ds:itemID="{9F8BE1CE-50CF-4CB9-A7CD-0A29CB6B20EE}"/>
</file>

<file path=docProps/app.xml><?xml version="1.0" encoding="utf-8"?>
<Properties xmlns="http://schemas.openxmlformats.org/officeDocument/2006/extended-properties" xmlns:vt="http://schemas.openxmlformats.org/officeDocument/2006/docPropsVTypes">
  <Template>D8E7D629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3</cp:revision>
  <cp:lastPrinted>2022-02-11T11:18:00Z</cp:lastPrinted>
  <dcterms:created xsi:type="dcterms:W3CDTF">2022-02-11T12:15:00Z</dcterms:created>
  <dcterms:modified xsi:type="dcterms:W3CDTF">2022-02-22T14:04:00Z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