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Default="00C30FCF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color w:val="FF0000"/>
          <w:sz w:val="40"/>
          <w:szCs w:val="40"/>
        </w:rPr>
        <w:t>Review</w:t>
      </w:r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176F27" w:rsidRDefault="009A0EF5" w:rsidP="00176F2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 xml:space="preserve">Words </w:t>
      </w:r>
      <w:r w:rsidR="00C30FCF">
        <w:rPr>
          <w:rFonts w:ascii="XCCW Joined 8a" w:hAnsi="XCCW Joined 8a"/>
          <w:b/>
          <w:color w:val="FF0000"/>
          <w:sz w:val="36"/>
          <w:szCs w:val="36"/>
        </w:rPr>
        <w:t>from units 1-6 (prefixes and suffixes)</w:t>
      </w:r>
      <w:bookmarkStart w:id="0" w:name="_GoBack"/>
      <w:bookmarkEnd w:id="0"/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731"/>
        <w:gridCol w:w="718"/>
        <w:gridCol w:w="979"/>
        <w:gridCol w:w="2562"/>
        <w:gridCol w:w="1027"/>
        <w:gridCol w:w="3031"/>
        <w:gridCol w:w="991"/>
        <w:gridCol w:w="2651"/>
        <w:gridCol w:w="986"/>
      </w:tblGrid>
      <w:tr w:rsidR="00C30FCF" w:rsidRPr="003C7032" w:rsidTr="002E7614">
        <w:tc>
          <w:tcPr>
            <w:tcW w:w="273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1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7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6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3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5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C30FCF" w:rsidRPr="003C7032" w:rsidTr="002E7614">
        <w:tc>
          <w:tcPr>
            <w:tcW w:w="2731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62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27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31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51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C30FCF" w:rsidRPr="003C7032" w:rsidTr="002E7614">
        <w:tc>
          <w:tcPr>
            <w:tcW w:w="2731" w:type="dxa"/>
          </w:tcPr>
          <w:p w:rsidR="009A0EF5" w:rsidRPr="006575A8" w:rsidRDefault="00C30FCF" w:rsidP="00C30FCF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dis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appear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6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31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51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30FCF" w:rsidRPr="003C7032" w:rsidTr="002E7614">
        <w:tc>
          <w:tcPr>
            <w:tcW w:w="2731" w:type="dxa"/>
          </w:tcPr>
          <w:p w:rsidR="00711E40" w:rsidRPr="006575A8" w:rsidRDefault="00C30FCF" w:rsidP="00C30FCF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in</w:t>
            </w:r>
            <w:r w:rsidRPr="00C30FCF">
              <w:rPr>
                <w:rFonts w:ascii="XCCW Joined 8a" w:hAnsi="XCCW Joined 8a"/>
                <w:b/>
                <w:sz w:val="32"/>
                <w:szCs w:val="32"/>
              </w:rPr>
              <w:t>complete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62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31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51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30FCF" w:rsidRPr="003C7032" w:rsidTr="002E7614">
        <w:tc>
          <w:tcPr>
            <w:tcW w:w="2731" w:type="dxa"/>
          </w:tcPr>
          <w:p w:rsidR="00711E40" w:rsidRPr="006575A8" w:rsidRDefault="00C30FCF" w:rsidP="00C30FCF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im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possible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62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31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51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30FCF" w:rsidRPr="003C7032" w:rsidTr="002E7614">
        <w:tc>
          <w:tcPr>
            <w:tcW w:w="2731" w:type="dxa"/>
          </w:tcPr>
          <w:p w:rsidR="002E2C0A" w:rsidRPr="006575A8" w:rsidRDefault="00C30FCF" w:rsidP="00C30FCF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im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polite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62" w:type="dxa"/>
          </w:tcPr>
          <w:p w:rsidR="002E2C0A" w:rsidRPr="00CB17E7" w:rsidRDefault="002E2C0A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31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51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30FCF" w:rsidRPr="003C7032" w:rsidTr="002E7614">
        <w:tc>
          <w:tcPr>
            <w:tcW w:w="2731" w:type="dxa"/>
          </w:tcPr>
          <w:p w:rsidR="002E2C0A" w:rsidRPr="006575A8" w:rsidRDefault="00C30FCF" w:rsidP="00C30FCF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enorm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ous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62" w:type="dxa"/>
          </w:tcPr>
          <w:p w:rsidR="002E2C0A" w:rsidRPr="00CB17E7" w:rsidRDefault="002E2C0A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31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51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30FCF" w:rsidRPr="003C7032" w:rsidTr="002E7614">
        <w:tc>
          <w:tcPr>
            <w:tcW w:w="2731" w:type="dxa"/>
          </w:tcPr>
          <w:p w:rsidR="002E2C0A" w:rsidRPr="006575A8" w:rsidRDefault="00C30FCF" w:rsidP="00FB7DA1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ridicul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ous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62" w:type="dxa"/>
          </w:tcPr>
          <w:p w:rsidR="002E2C0A" w:rsidRPr="00CB17E7" w:rsidRDefault="002E2C0A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31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51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30FCF" w:rsidRPr="003C7032" w:rsidTr="002E7614">
        <w:tc>
          <w:tcPr>
            <w:tcW w:w="2731" w:type="dxa"/>
          </w:tcPr>
          <w:p w:rsidR="002E2C0A" w:rsidRPr="006575A8" w:rsidRDefault="00C30FCF" w:rsidP="00501F5A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final</w:t>
            </w:r>
            <w:r w:rsidRPr="00C30FCF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ly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62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31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51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30FCF" w:rsidRPr="003C7032" w:rsidTr="002E7614">
        <w:tc>
          <w:tcPr>
            <w:tcW w:w="2731" w:type="dxa"/>
          </w:tcPr>
          <w:p w:rsidR="006575A8" w:rsidRPr="006575A8" w:rsidRDefault="00C30FCF" w:rsidP="006575A8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careful</w:t>
            </w:r>
            <w:r w:rsidRPr="00C30FCF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ly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575A8" w:rsidRPr="003C7032" w:rsidRDefault="006575A8" w:rsidP="006575A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575A8" w:rsidRPr="003C7032" w:rsidRDefault="006575A8" w:rsidP="006575A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62" w:type="dxa"/>
          </w:tcPr>
          <w:p w:rsidR="006575A8" w:rsidRPr="003C7032" w:rsidRDefault="006575A8" w:rsidP="006575A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575A8" w:rsidRPr="003C7032" w:rsidRDefault="006575A8" w:rsidP="006575A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31" w:type="dxa"/>
          </w:tcPr>
          <w:p w:rsidR="006575A8" w:rsidRPr="003C7032" w:rsidRDefault="006575A8" w:rsidP="006575A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575A8" w:rsidRPr="003C7032" w:rsidRDefault="006575A8" w:rsidP="006575A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51" w:type="dxa"/>
          </w:tcPr>
          <w:p w:rsidR="006575A8" w:rsidRPr="003C7032" w:rsidRDefault="006575A8" w:rsidP="006575A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575A8" w:rsidRPr="003C7032" w:rsidRDefault="006575A8" w:rsidP="006575A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30FCF" w:rsidRPr="003C7032" w:rsidTr="002E7614">
        <w:tc>
          <w:tcPr>
            <w:tcW w:w="2731" w:type="dxa"/>
          </w:tcPr>
          <w:p w:rsidR="001D0BC8" w:rsidRPr="002E7614" w:rsidRDefault="00C30FCF" w:rsidP="00C30FCF">
            <w:pPr>
              <w:rPr>
                <w:rFonts w:ascii="XCCW Joined 8a" w:hAnsi="XCCW Joined 8a"/>
                <w:b/>
                <w:color w:val="E36C0A" w:themeColor="accent6" w:themeShade="BF"/>
                <w:sz w:val="32"/>
                <w:szCs w:val="32"/>
              </w:rPr>
            </w:pPr>
            <w:r w:rsidRPr="00C30FCF">
              <w:rPr>
                <w:rFonts w:ascii="XCCW Joined 8a" w:hAnsi="XCCW Joined 8a"/>
                <w:b/>
                <w:sz w:val="32"/>
                <w:szCs w:val="32"/>
              </w:rPr>
              <w:t>pic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ture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1D0BC8" w:rsidRPr="003C7032" w:rsidRDefault="001D0BC8" w:rsidP="001D0BC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1D0BC8" w:rsidRPr="003C7032" w:rsidRDefault="001D0BC8" w:rsidP="001D0BC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62" w:type="dxa"/>
          </w:tcPr>
          <w:p w:rsidR="001D0BC8" w:rsidRPr="006575A8" w:rsidRDefault="001D0BC8" w:rsidP="001D0BC8">
            <w:pPr>
              <w:rPr>
                <w:rFonts w:ascii="XCCW Joined 8a" w:hAnsi="XCCW Joined 8a"/>
                <w:b/>
                <w:sz w:val="32"/>
                <w:szCs w:val="32"/>
              </w:rPr>
            </w:pPr>
          </w:p>
        </w:tc>
        <w:tc>
          <w:tcPr>
            <w:tcW w:w="1027" w:type="dxa"/>
          </w:tcPr>
          <w:p w:rsidR="001D0BC8" w:rsidRPr="003C7032" w:rsidRDefault="001D0BC8" w:rsidP="001D0BC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31" w:type="dxa"/>
          </w:tcPr>
          <w:p w:rsidR="001D0BC8" w:rsidRPr="003C7032" w:rsidRDefault="001D0BC8" w:rsidP="001D0BC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1D0BC8" w:rsidRPr="003C7032" w:rsidRDefault="001D0BC8" w:rsidP="001D0BC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51" w:type="dxa"/>
          </w:tcPr>
          <w:p w:rsidR="001D0BC8" w:rsidRPr="003C7032" w:rsidRDefault="001D0BC8" w:rsidP="001D0BC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1D0BC8" w:rsidRPr="003C7032" w:rsidRDefault="001D0BC8" w:rsidP="001D0BC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30FCF" w:rsidRPr="003C7032" w:rsidTr="002E7614">
        <w:tc>
          <w:tcPr>
            <w:tcW w:w="2731" w:type="dxa"/>
          </w:tcPr>
          <w:p w:rsidR="006575A8" w:rsidRPr="002E7614" w:rsidRDefault="00C30FCF" w:rsidP="006575A8">
            <w:pPr>
              <w:rPr>
                <w:rFonts w:ascii="XCCW Joined 8a" w:hAnsi="XCCW Joined 8a"/>
                <w:b/>
                <w:color w:val="E36C0A" w:themeColor="accent6" w:themeShade="BF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crea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ture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575A8" w:rsidRPr="003C7032" w:rsidRDefault="006575A8" w:rsidP="006575A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575A8" w:rsidRPr="003C7032" w:rsidRDefault="006575A8" w:rsidP="006575A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62" w:type="dxa"/>
          </w:tcPr>
          <w:p w:rsidR="006575A8" w:rsidRPr="003C7032" w:rsidRDefault="006575A8" w:rsidP="006575A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575A8" w:rsidRPr="003C7032" w:rsidRDefault="006575A8" w:rsidP="006575A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31" w:type="dxa"/>
          </w:tcPr>
          <w:p w:rsidR="006575A8" w:rsidRPr="003C7032" w:rsidRDefault="006575A8" w:rsidP="006575A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575A8" w:rsidRPr="003C7032" w:rsidRDefault="006575A8" w:rsidP="006575A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51" w:type="dxa"/>
          </w:tcPr>
          <w:p w:rsidR="006575A8" w:rsidRPr="003C7032" w:rsidRDefault="006575A8" w:rsidP="006575A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575A8" w:rsidRPr="003C7032" w:rsidRDefault="006575A8" w:rsidP="006575A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30FCF" w:rsidRPr="003C7032" w:rsidTr="002E7614">
        <w:tc>
          <w:tcPr>
            <w:tcW w:w="2731" w:type="dxa"/>
          </w:tcPr>
          <w:p w:rsidR="006575A8" w:rsidRPr="002E7614" w:rsidRDefault="00C30FCF" w:rsidP="00C30FCF">
            <w:pPr>
              <w:rPr>
                <w:rFonts w:ascii="XCCW Joined 8a" w:hAnsi="XCCW Joined 8a"/>
                <w:b/>
                <w:color w:val="E36C0A" w:themeColor="accent6" w:themeShade="BF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inform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ation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575A8" w:rsidRPr="003C7032" w:rsidRDefault="006575A8" w:rsidP="006575A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575A8" w:rsidRPr="003C7032" w:rsidRDefault="006575A8" w:rsidP="006575A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62" w:type="dxa"/>
          </w:tcPr>
          <w:p w:rsidR="006575A8" w:rsidRPr="003C7032" w:rsidRDefault="006575A8" w:rsidP="006575A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575A8" w:rsidRPr="003C7032" w:rsidRDefault="006575A8" w:rsidP="006575A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31" w:type="dxa"/>
          </w:tcPr>
          <w:p w:rsidR="006575A8" w:rsidRPr="003C7032" w:rsidRDefault="006575A8" w:rsidP="006575A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575A8" w:rsidRPr="003C7032" w:rsidRDefault="006575A8" w:rsidP="006575A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51" w:type="dxa"/>
          </w:tcPr>
          <w:p w:rsidR="006575A8" w:rsidRPr="003C7032" w:rsidRDefault="006575A8" w:rsidP="006575A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575A8" w:rsidRPr="003C7032" w:rsidRDefault="006575A8" w:rsidP="006575A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30FCF" w:rsidRPr="003C7032" w:rsidTr="002E7614">
        <w:tc>
          <w:tcPr>
            <w:tcW w:w="2731" w:type="dxa"/>
          </w:tcPr>
          <w:p w:rsidR="001D0BC8" w:rsidRPr="002E7614" w:rsidRDefault="00C30FCF" w:rsidP="001D0BC8">
            <w:pPr>
              <w:rPr>
                <w:rFonts w:ascii="XCCW Joined 8a" w:hAnsi="XCCW Joined 8a"/>
                <w:b/>
                <w:color w:val="E36C0A" w:themeColor="accent6" w:themeShade="BF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explan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ation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1D0BC8" w:rsidRPr="003C7032" w:rsidRDefault="001D0BC8" w:rsidP="001D0BC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1D0BC8" w:rsidRPr="003C7032" w:rsidRDefault="001D0BC8" w:rsidP="001D0BC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62" w:type="dxa"/>
          </w:tcPr>
          <w:p w:rsidR="001D0BC8" w:rsidRPr="003C7032" w:rsidRDefault="001D0BC8" w:rsidP="001D0BC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1D0BC8" w:rsidRPr="003C7032" w:rsidRDefault="001D0BC8" w:rsidP="001D0BC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31" w:type="dxa"/>
          </w:tcPr>
          <w:p w:rsidR="001D0BC8" w:rsidRPr="003C7032" w:rsidRDefault="001D0BC8" w:rsidP="001D0BC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1D0BC8" w:rsidRPr="003C7032" w:rsidRDefault="001D0BC8" w:rsidP="001D0BC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51" w:type="dxa"/>
          </w:tcPr>
          <w:p w:rsidR="001D0BC8" w:rsidRPr="003C7032" w:rsidRDefault="001D0BC8" w:rsidP="001D0BC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1D0BC8" w:rsidRPr="003C7032" w:rsidRDefault="001D0BC8" w:rsidP="001D0BC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B01895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013CB"/>
    <w:rsid w:val="000329AC"/>
    <w:rsid w:val="00045BCB"/>
    <w:rsid w:val="00063E67"/>
    <w:rsid w:val="000C72A3"/>
    <w:rsid w:val="00114C65"/>
    <w:rsid w:val="00147D24"/>
    <w:rsid w:val="00176F27"/>
    <w:rsid w:val="00182C12"/>
    <w:rsid w:val="001A2972"/>
    <w:rsid w:val="001D0BC8"/>
    <w:rsid w:val="001E1557"/>
    <w:rsid w:val="001E756C"/>
    <w:rsid w:val="001F45A3"/>
    <w:rsid w:val="0027320F"/>
    <w:rsid w:val="002E2C0A"/>
    <w:rsid w:val="002E3EB7"/>
    <w:rsid w:val="002E7614"/>
    <w:rsid w:val="00330D52"/>
    <w:rsid w:val="0033208D"/>
    <w:rsid w:val="003426F5"/>
    <w:rsid w:val="00375B8B"/>
    <w:rsid w:val="003C7032"/>
    <w:rsid w:val="003E4D25"/>
    <w:rsid w:val="00407A1C"/>
    <w:rsid w:val="00421B5B"/>
    <w:rsid w:val="00433200"/>
    <w:rsid w:val="0043643B"/>
    <w:rsid w:val="004A0464"/>
    <w:rsid w:val="004B0A38"/>
    <w:rsid w:val="004F441C"/>
    <w:rsid w:val="00501F5A"/>
    <w:rsid w:val="00531BD3"/>
    <w:rsid w:val="00587A91"/>
    <w:rsid w:val="005B5376"/>
    <w:rsid w:val="00606F82"/>
    <w:rsid w:val="006155B9"/>
    <w:rsid w:val="00633E83"/>
    <w:rsid w:val="006575A8"/>
    <w:rsid w:val="0066570F"/>
    <w:rsid w:val="006A2DD2"/>
    <w:rsid w:val="006A33A3"/>
    <w:rsid w:val="006D7BA0"/>
    <w:rsid w:val="00711244"/>
    <w:rsid w:val="00711E40"/>
    <w:rsid w:val="00720CA9"/>
    <w:rsid w:val="007342FB"/>
    <w:rsid w:val="00745CB6"/>
    <w:rsid w:val="00745FC8"/>
    <w:rsid w:val="007A4622"/>
    <w:rsid w:val="007C0483"/>
    <w:rsid w:val="007D10B2"/>
    <w:rsid w:val="00810B6F"/>
    <w:rsid w:val="00815625"/>
    <w:rsid w:val="008255DD"/>
    <w:rsid w:val="008460E7"/>
    <w:rsid w:val="00847BF8"/>
    <w:rsid w:val="008A78EE"/>
    <w:rsid w:val="008B5C6E"/>
    <w:rsid w:val="0094643D"/>
    <w:rsid w:val="0096239E"/>
    <w:rsid w:val="009A0EF5"/>
    <w:rsid w:val="009C19EF"/>
    <w:rsid w:val="00A23E17"/>
    <w:rsid w:val="00A2635C"/>
    <w:rsid w:val="00A34936"/>
    <w:rsid w:val="00A551F1"/>
    <w:rsid w:val="00AA1047"/>
    <w:rsid w:val="00AA4C92"/>
    <w:rsid w:val="00AC624C"/>
    <w:rsid w:val="00B01895"/>
    <w:rsid w:val="00B4306F"/>
    <w:rsid w:val="00B813D7"/>
    <w:rsid w:val="00B93EC6"/>
    <w:rsid w:val="00BC4E81"/>
    <w:rsid w:val="00C30FCF"/>
    <w:rsid w:val="00C70CCF"/>
    <w:rsid w:val="00C866DE"/>
    <w:rsid w:val="00CB17E7"/>
    <w:rsid w:val="00D47A1A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E234E5"/>
    <w:rsid w:val="00F32359"/>
    <w:rsid w:val="00F43FB4"/>
    <w:rsid w:val="00F54F13"/>
    <w:rsid w:val="00FB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51FBA"/>
  <w15:docId w15:val="{6A68E341-CADD-4193-A29E-B4C5BFE15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481F6B68</Template>
  <TotalTime>0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Andrew Beraet</cp:lastModifiedBy>
  <cp:revision>2</cp:revision>
  <dcterms:created xsi:type="dcterms:W3CDTF">2019-06-18T06:29:00Z</dcterms:created>
  <dcterms:modified xsi:type="dcterms:W3CDTF">2019-06-18T06:29:00Z</dcterms:modified>
</cp:coreProperties>
</file>