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Default="00711E40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Unit </w:t>
      </w:r>
      <w:r w:rsidR="002E2C0A">
        <w:rPr>
          <w:rFonts w:ascii="SassoonPrimaryInfant" w:hAnsi="SassoonPrimaryInfant"/>
          <w:b/>
          <w:sz w:val="40"/>
          <w:szCs w:val="40"/>
          <w:u w:val="single"/>
        </w:rPr>
        <w:t>8</w:t>
      </w:r>
      <w:r w:rsidR="00745CB6"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0329AC" w:rsidRPr="00176F27" w:rsidRDefault="009A0EF5" w:rsidP="00176F27">
      <w:pPr>
        <w:jc w:val="center"/>
        <w:rPr>
          <w:rFonts w:ascii="XCCW Joined 8a" w:hAnsi="XCCW Joined 8a"/>
          <w:b/>
          <w:color w:val="FF0000"/>
          <w:sz w:val="36"/>
          <w:szCs w:val="36"/>
        </w:rPr>
      </w:pPr>
      <w:r>
        <w:rPr>
          <w:rFonts w:ascii="XCCW Joined 8a" w:hAnsi="XCCW Joined 8a"/>
          <w:b/>
          <w:color w:val="FF0000"/>
          <w:sz w:val="36"/>
          <w:szCs w:val="36"/>
        </w:rPr>
        <w:t xml:space="preserve">Words </w:t>
      </w:r>
      <w:r w:rsidR="00711E40">
        <w:rPr>
          <w:rFonts w:ascii="XCCW Joined 8a" w:hAnsi="XCCW Joined 8a"/>
          <w:b/>
          <w:color w:val="FF0000"/>
          <w:sz w:val="36"/>
          <w:szCs w:val="36"/>
        </w:rPr>
        <w:t>w</w:t>
      </w:r>
      <w:r w:rsidR="00147D24">
        <w:rPr>
          <w:rFonts w:ascii="XCCW Joined 8a" w:hAnsi="XCCW Joined 8a"/>
          <w:b/>
          <w:color w:val="FF0000"/>
          <w:sz w:val="36"/>
          <w:szCs w:val="36"/>
        </w:rPr>
        <w:t xml:space="preserve">ith </w:t>
      </w:r>
      <w:r w:rsidR="00330D52">
        <w:rPr>
          <w:rFonts w:ascii="XCCW Joined 8a" w:hAnsi="XCCW Joined 8a"/>
          <w:b/>
          <w:color w:val="FF0000"/>
          <w:sz w:val="36"/>
          <w:szCs w:val="36"/>
        </w:rPr>
        <w:t xml:space="preserve">a </w:t>
      </w:r>
      <w:r w:rsidR="00711E40">
        <w:rPr>
          <w:rFonts w:ascii="XCCW Joined 8a" w:hAnsi="XCCW Joined 8a"/>
          <w:b/>
          <w:color w:val="FF0000"/>
          <w:sz w:val="36"/>
          <w:szCs w:val="36"/>
        </w:rPr>
        <w:t>‘</w:t>
      </w:r>
      <w:proofErr w:type="spellStart"/>
      <w:r w:rsidR="002E2C0A">
        <w:rPr>
          <w:rFonts w:ascii="XCCW Joined 8a" w:hAnsi="XCCW Joined 8a"/>
          <w:b/>
          <w:color w:val="FF0000"/>
          <w:sz w:val="36"/>
          <w:szCs w:val="36"/>
        </w:rPr>
        <w:t>sh</w:t>
      </w:r>
      <w:proofErr w:type="spellEnd"/>
      <w:r w:rsidR="00711E40">
        <w:rPr>
          <w:rFonts w:ascii="XCCW Joined 8a" w:hAnsi="XCCW Joined 8a"/>
          <w:b/>
          <w:color w:val="FF0000"/>
          <w:sz w:val="36"/>
          <w:szCs w:val="36"/>
        </w:rPr>
        <w:t>’</w:t>
      </w:r>
      <w:r w:rsidR="00330D52">
        <w:rPr>
          <w:rFonts w:ascii="XCCW Joined 8a" w:hAnsi="XCCW Joined 8a"/>
          <w:b/>
          <w:color w:val="FF0000"/>
          <w:sz w:val="36"/>
          <w:szCs w:val="36"/>
        </w:rPr>
        <w:t xml:space="preserve"> sound spelt with ‘</w:t>
      </w:r>
      <w:proofErr w:type="spellStart"/>
      <w:r w:rsidR="00711E40">
        <w:rPr>
          <w:rFonts w:ascii="XCCW Joined 8a" w:hAnsi="XCCW Joined 8a"/>
          <w:b/>
          <w:color w:val="FF0000"/>
          <w:sz w:val="36"/>
          <w:szCs w:val="36"/>
        </w:rPr>
        <w:t>ch</w:t>
      </w:r>
      <w:proofErr w:type="spellEnd"/>
      <w:r w:rsidR="00330D52">
        <w:rPr>
          <w:rFonts w:ascii="XCCW Joined 8a" w:hAnsi="XCCW Joined 8a"/>
          <w:b/>
          <w:color w:val="FF0000"/>
          <w:sz w:val="36"/>
          <w:szCs w:val="36"/>
        </w:rPr>
        <w:t>’</w:t>
      </w:r>
      <w:r w:rsidR="002E2C0A">
        <w:rPr>
          <w:rFonts w:ascii="XCCW Joined 8a" w:hAnsi="XCCW Joined 8a"/>
          <w:b/>
          <w:color w:val="FF0000"/>
          <w:sz w:val="36"/>
          <w:szCs w:val="36"/>
        </w:rPr>
        <w:t xml:space="preserve"> </w:t>
      </w:r>
      <w:r w:rsidR="002E2C0A" w:rsidRPr="002E2C0A">
        <w:rPr>
          <w:rFonts w:ascii="XCCW Joined 8a" w:hAnsi="XCCW Joined 8a"/>
          <w:b/>
          <w:color w:val="E36C0A" w:themeColor="accent6" w:themeShade="BF"/>
          <w:sz w:val="36"/>
          <w:szCs w:val="36"/>
        </w:rPr>
        <w:t>+ 3 jumping orange words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205"/>
        <w:gridCol w:w="729"/>
        <w:gridCol w:w="984"/>
        <w:gridCol w:w="2699"/>
        <w:gridCol w:w="1035"/>
        <w:gridCol w:w="3242"/>
        <w:gridCol w:w="993"/>
        <w:gridCol w:w="2802"/>
        <w:gridCol w:w="987"/>
      </w:tblGrid>
      <w:tr w:rsidR="00330D52" w:rsidRPr="003C7032" w:rsidTr="00330D52">
        <w:tc>
          <w:tcPr>
            <w:tcW w:w="220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2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69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42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02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30D52" w:rsidRPr="003C7032" w:rsidTr="00330D52">
        <w:tc>
          <w:tcPr>
            <w:tcW w:w="2205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5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42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02" w:type="dxa"/>
          </w:tcPr>
          <w:p w:rsidR="003C7032" w:rsidRPr="00AA1047" w:rsidRDefault="003C7032" w:rsidP="00846D8F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AA1047" w:rsidRDefault="003C7032" w:rsidP="00846D8F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330D52" w:rsidRPr="003C7032" w:rsidTr="00330D52">
        <w:tc>
          <w:tcPr>
            <w:tcW w:w="2205" w:type="dxa"/>
          </w:tcPr>
          <w:p w:rsidR="009A0EF5" w:rsidRPr="009A0EF5" w:rsidRDefault="00711E40" w:rsidP="00330D52">
            <w:pPr>
              <w:rPr>
                <w:rFonts w:ascii="XCCW Joined 8a" w:hAnsi="XCCW Joined 8a"/>
                <w:b/>
                <w:sz w:val="32"/>
                <w:szCs w:val="32"/>
              </w:rPr>
            </w:pPr>
            <w:r w:rsidRPr="00711E40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ch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e</w:t>
            </w:r>
            <w:r w:rsidR="002E2C0A">
              <w:rPr>
                <w:rFonts w:ascii="XCCW Joined 8a" w:hAnsi="XCCW Joined 8a"/>
                <w:b/>
                <w:sz w:val="32"/>
                <w:szCs w:val="32"/>
              </w:rPr>
              <w:t>f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9A0EF5" w:rsidRPr="003C7032" w:rsidRDefault="009A0EF5" w:rsidP="00846D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A0EF5" w:rsidRPr="003C7032" w:rsidRDefault="009A0EF5" w:rsidP="00846D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1E40" w:rsidRPr="003C7032" w:rsidTr="00330D52">
        <w:tc>
          <w:tcPr>
            <w:tcW w:w="2205" w:type="dxa"/>
          </w:tcPr>
          <w:p w:rsidR="00711E40" w:rsidRPr="009A0EF5" w:rsidRDefault="00711E40" w:rsidP="00330D52">
            <w:pPr>
              <w:rPr>
                <w:rFonts w:ascii="XCCW Joined 8a" w:hAnsi="XCCW Joined 8a"/>
                <w:b/>
                <w:sz w:val="32"/>
                <w:szCs w:val="32"/>
              </w:rPr>
            </w:pPr>
            <w:r w:rsidRPr="00711E40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ch</w:t>
            </w:r>
            <w:r w:rsidR="002E2C0A">
              <w:rPr>
                <w:rFonts w:ascii="XCCW Joined 8a" w:hAnsi="XCCW Joined 8a"/>
                <w:b/>
                <w:sz w:val="32"/>
                <w:szCs w:val="32"/>
              </w:rPr>
              <w:t>alet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711E40" w:rsidRPr="003C7032" w:rsidRDefault="00711E40" w:rsidP="00846D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711E40" w:rsidRPr="003C7032" w:rsidRDefault="00711E40" w:rsidP="00846D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1E40" w:rsidRPr="003C7032" w:rsidTr="00330D52">
        <w:tc>
          <w:tcPr>
            <w:tcW w:w="2205" w:type="dxa"/>
          </w:tcPr>
          <w:p w:rsidR="00711E40" w:rsidRPr="009A0EF5" w:rsidRDefault="00711E40" w:rsidP="00330D52">
            <w:pPr>
              <w:rPr>
                <w:rFonts w:ascii="XCCW Joined 8a" w:hAnsi="XCCW Joined 8a"/>
                <w:b/>
                <w:sz w:val="32"/>
                <w:szCs w:val="32"/>
              </w:rPr>
            </w:pPr>
            <w:r w:rsidRPr="00711E40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ch</w:t>
            </w:r>
            <w:r w:rsidR="002E2C0A">
              <w:rPr>
                <w:rFonts w:ascii="XCCW Joined 8a" w:hAnsi="XCCW Joined 8a"/>
                <w:b/>
                <w:sz w:val="32"/>
                <w:szCs w:val="32"/>
              </w:rPr>
              <w:t>ute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711E40" w:rsidRPr="003C7032" w:rsidRDefault="00711E40" w:rsidP="00846D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711E40" w:rsidRPr="003C7032" w:rsidRDefault="00711E40" w:rsidP="00846D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E2C0A" w:rsidRPr="003C7032" w:rsidTr="00CB17E7">
        <w:tc>
          <w:tcPr>
            <w:tcW w:w="2195" w:type="dxa"/>
          </w:tcPr>
          <w:p w:rsidR="002E2C0A" w:rsidRPr="009A0EF5" w:rsidRDefault="002E2C0A" w:rsidP="00846D8F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para</w:t>
            </w:r>
            <w:r w:rsidRPr="00711E40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ch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ute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2E2C0A" w:rsidRPr="00CB17E7" w:rsidRDefault="002E2C0A" w:rsidP="00846D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2E2C0A" w:rsidRPr="003C7032" w:rsidRDefault="002E2C0A" w:rsidP="00846D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2E2C0A" w:rsidRPr="003C7032" w:rsidRDefault="002E2C0A" w:rsidP="00846D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E2C0A" w:rsidRPr="003C7032" w:rsidTr="002E2C0A">
        <w:tc>
          <w:tcPr>
            <w:tcW w:w="2205" w:type="dxa"/>
          </w:tcPr>
          <w:p w:rsidR="002E2C0A" w:rsidRPr="00176F27" w:rsidRDefault="002E2C0A" w:rsidP="00846D8F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ma</w:t>
            </w:r>
            <w:r w:rsidRPr="00711E40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ch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ine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2E2C0A" w:rsidRPr="00CB17E7" w:rsidRDefault="002E2C0A" w:rsidP="00846D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2E2C0A" w:rsidRPr="003C7032" w:rsidRDefault="002E2C0A" w:rsidP="00846D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2E2C0A" w:rsidRPr="003C7032" w:rsidRDefault="002E2C0A" w:rsidP="00846D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E2C0A" w:rsidRPr="003C7032" w:rsidTr="002E2C0A">
        <w:tc>
          <w:tcPr>
            <w:tcW w:w="2205" w:type="dxa"/>
          </w:tcPr>
          <w:p w:rsidR="002E2C0A" w:rsidRPr="00176F27" w:rsidRDefault="002E2C0A" w:rsidP="00846D8F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bro</w:t>
            </w:r>
            <w:r w:rsidRPr="00711E40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ch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ure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2E2C0A" w:rsidRPr="00CB17E7" w:rsidRDefault="002E2C0A" w:rsidP="00846D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2E2C0A" w:rsidRPr="003C7032" w:rsidRDefault="002E2C0A" w:rsidP="00846D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2E2C0A" w:rsidRPr="003C7032" w:rsidRDefault="002E2C0A" w:rsidP="00846D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E2C0A" w:rsidRPr="003C7032" w:rsidTr="002E2C0A">
        <w:tc>
          <w:tcPr>
            <w:tcW w:w="2205" w:type="dxa"/>
          </w:tcPr>
          <w:p w:rsidR="002E2C0A" w:rsidRPr="00176F27" w:rsidRDefault="002E2C0A" w:rsidP="00501F5A">
            <w:pPr>
              <w:rPr>
                <w:rFonts w:ascii="XCCW Joined 8a" w:hAnsi="XCCW Joined 8a"/>
                <w:b/>
                <w:sz w:val="32"/>
                <w:szCs w:val="32"/>
              </w:rPr>
            </w:pPr>
            <w:r w:rsidRPr="00711E40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ch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arade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2E2C0A" w:rsidRPr="003C7032" w:rsidRDefault="002E2C0A" w:rsidP="00846D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2E2C0A" w:rsidRPr="003C7032" w:rsidRDefault="002E2C0A" w:rsidP="00846D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E2C0A" w:rsidRPr="003C7032" w:rsidTr="002E2C0A">
        <w:tc>
          <w:tcPr>
            <w:tcW w:w="2205" w:type="dxa"/>
          </w:tcPr>
          <w:p w:rsidR="002E2C0A" w:rsidRPr="00176F27" w:rsidRDefault="002E2C0A" w:rsidP="00846D8F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mousta</w:t>
            </w:r>
            <w:r w:rsidRPr="00711E40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ch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2E2C0A" w:rsidRPr="003C7032" w:rsidRDefault="002E2C0A" w:rsidP="00846D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2E2C0A" w:rsidRPr="003C7032" w:rsidRDefault="002E2C0A" w:rsidP="00846D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E2C0A" w:rsidRPr="003C7032" w:rsidTr="002E2C0A">
        <w:tc>
          <w:tcPr>
            <w:tcW w:w="2205" w:type="dxa"/>
          </w:tcPr>
          <w:p w:rsidR="002E2C0A" w:rsidRPr="00176F27" w:rsidRDefault="002E2C0A" w:rsidP="00846D8F">
            <w:pPr>
              <w:rPr>
                <w:rFonts w:ascii="XCCW Joined 8a" w:hAnsi="XCCW Joined 8a"/>
                <w:b/>
                <w:sz w:val="32"/>
                <w:szCs w:val="32"/>
              </w:rPr>
            </w:pPr>
            <w:r w:rsidRPr="00711E40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ch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andelier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2E2C0A" w:rsidRPr="003C7032" w:rsidRDefault="002E2C0A" w:rsidP="00846D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2E2C0A" w:rsidRPr="003C7032" w:rsidRDefault="002E2C0A" w:rsidP="00846D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E2C0A" w:rsidRPr="003C7032" w:rsidTr="002E2C0A">
        <w:tc>
          <w:tcPr>
            <w:tcW w:w="2205" w:type="dxa"/>
          </w:tcPr>
          <w:p w:rsidR="002E2C0A" w:rsidRPr="002E2C0A" w:rsidRDefault="00846D8F" w:rsidP="00846D8F">
            <w:pPr>
              <w:rPr>
                <w:rFonts w:ascii="XCCW Joined 8a" w:hAnsi="XCCW Joined 8a"/>
                <w:b/>
                <w:color w:val="E36C0A" w:themeColor="accent6" w:themeShade="BF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E36C0A" w:themeColor="accent6" w:themeShade="BF"/>
                <w:sz w:val="32"/>
                <w:szCs w:val="32"/>
              </w:rPr>
              <w:t>favourite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2E2C0A" w:rsidRPr="003C7032" w:rsidRDefault="002E2C0A" w:rsidP="00846D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2E2C0A" w:rsidRPr="003C7032" w:rsidRDefault="002E2C0A" w:rsidP="00846D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E2C0A" w:rsidRPr="003C7032" w:rsidTr="00330D52">
        <w:tc>
          <w:tcPr>
            <w:tcW w:w="2205" w:type="dxa"/>
          </w:tcPr>
          <w:p w:rsidR="002E2C0A" w:rsidRPr="002E2C0A" w:rsidRDefault="00846D8F" w:rsidP="00846D8F">
            <w:pPr>
              <w:rPr>
                <w:rFonts w:ascii="XCCW Joined 8a" w:hAnsi="XCCW Joined 8a"/>
                <w:b/>
                <w:color w:val="E36C0A" w:themeColor="accent6" w:themeShade="BF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E36C0A" w:themeColor="accent6" w:themeShade="BF"/>
                <w:sz w:val="32"/>
                <w:szCs w:val="32"/>
              </w:rPr>
              <w:t>different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2E2C0A" w:rsidRPr="003C7032" w:rsidRDefault="002E2C0A" w:rsidP="00846D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2E2C0A" w:rsidRPr="003C7032" w:rsidRDefault="002E2C0A" w:rsidP="00846D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E2C0A" w:rsidRPr="003C7032" w:rsidTr="00330D52">
        <w:tc>
          <w:tcPr>
            <w:tcW w:w="2205" w:type="dxa"/>
          </w:tcPr>
          <w:p w:rsidR="002E2C0A" w:rsidRPr="002E2C0A" w:rsidRDefault="00846D8F" w:rsidP="00846D8F">
            <w:pPr>
              <w:rPr>
                <w:rFonts w:ascii="XCCW Joined 8a" w:hAnsi="XCCW Joined 8a"/>
                <w:b/>
                <w:color w:val="E36C0A" w:themeColor="accent6" w:themeShade="BF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E36C0A" w:themeColor="accent6" w:themeShade="BF"/>
                <w:sz w:val="32"/>
                <w:szCs w:val="32"/>
              </w:rPr>
              <w:t>important</w:t>
            </w:r>
            <w:bookmarkStart w:id="0" w:name="_GoBack"/>
            <w:bookmarkEnd w:id="0"/>
          </w:p>
        </w:tc>
        <w:tc>
          <w:tcPr>
            <w:tcW w:w="729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2E2C0A" w:rsidRPr="003C7032" w:rsidRDefault="002E2C0A" w:rsidP="00846D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2E2C0A" w:rsidRPr="003C7032" w:rsidRDefault="002E2C0A" w:rsidP="00846D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E10A01" w:rsidRPr="00B01895" w:rsidRDefault="0027320F" w:rsidP="007342FB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>Can you put them into sentences?</w:t>
      </w:r>
    </w:p>
    <w:sectPr w:rsidR="00E10A01" w:rsidRPr="00B0189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013CB"/>
    <w:rsid w:val="000329AC"/>
    <w:rsid w:val="00045BCB"/>
    <w:rsid w:val="00063E67"/>
    <w:rsid w:val="000C72A3"/>
    <w:rsid w:val="00114C65"/>
    <w:rsid w:val="00147D24"/>
    <w:rsid w:val="00176F27"/>
    <w:rsid w:val="00182C12"/>
    <w:rsid w:val="001A2972"/>
    <w:rsid w:val="001E1557"/>
    <w:rsid w:val="001E756C"/>
    <w:rsid w:val="001F45A3"/>
    <w:rsid w:val="0027320F"/>
    <w:rsid w:val="002E2C0A"/>
    <w:rsid w:val="002E3EB7"/>
    <w:rsid w:val="00330D52"/>
    <w:rsid w:val="0033208D"/>
    <w:rsid w:val="003426F5"/>
    <w:rsid w:val="00375B8B"/>
    <w:rsid w:val="003C7032"/>
    <w:rsid w:val="003E4D25"/>
    <w:rsid w:val="00421B5B"/>
    <w:rsid w:val="00433200"/>
    <w:rsid w:val="0043643B"/>
    <w:rsid w:val="004A0464"/>
    <w:rsid w:val="004B0A38"/>
    <w:rsid w:val="004F441C"/>
    <w:rsid w:val="00501F5A"/>
    <w:rsid w:val="00531BD3"/>
    <w:rsid w:val="00555E91"/>
    <w:rsid w:val="00587A91"/>
    <w:rsid w:val="005B5376"/>
    <w:rsid w:val="00606F82"/>
    <w:rsid w:val="00633E83"/>
    <w:rsid w:val="0066570F"/>
    <w:rsid w:val="006A2DD2"/>
    <w:rsid w:val="006A33A3"/>
    <w:rsid w:val="006D7BA0"/>
    <w:rsid w:val="00711244"/>
    <w:rsid w:val="00711E40"/>
    <w:rsid w:val="00720CA9"/>
    <w:rsid w:val="007342FB"/>
    <w:rsid w:val="00745CB6"/>
    <w:rsid w:val="00745FC8"/>
    <w:rsid w:val="007A4622"/>
    <w:rsid w:val="00810B6F"/>
    <w:rsid w:val="00815625"/>
    <w:rsid w:val="008255DD"/>
    <w:rsid w:val="00842911"/>
    <w:rsid w:val="008460E7"/>
    <w:rsid w:val="00846D8F"/>
    <w:rsid w:val="00847BF8"/>
    <w:rsid w:val="008A78EE"/>
    <w:rsid w:val="008B5C6E"/>
    <w:rsid w:val="0094643D"/>
    <w:rsid w:val="0096239E"/>
    <w:rsid w:val="009A0EF5"/>
    <w:rsid w:val="009C19EF"/>
    <w:rsid w:val="00A23E17"/>
    <w:rsid w:val="00A2635C"/>
    <w:rsid w:val="00A34936"/>
    <w:rsid w:val="00AA1047"/>
    <w:rsid w:val="00AA4C92"/>
    <w:rsid w:val="00AC624C"/>
    <w:rsid w:val="00B01895"/>
    <w:rsid w:val="00B813D7"/>
    <w:rsid w:val="00B93EC6"/>
    <w:rsid w:val="00BC4E81"/>
    <w:rsid w:val="00C70CCF"/>
    <w:rsid w:val="00C866DE"/>
    <w:rsid w:val="00CB17E7"/>
    <w:rsid w:val="00D47A1A"/>
    <w:rsid w:val="00DA7577"/>
    <w:rsid w:val="00DB593E"/>
    <w:rsid w:val="00DC654B"/>
    <w:rsid w:val="00DE2529"/>
    <w:rsid w:val="00DE740D"/>
    <w:rsid w:val="00E10A01"/>
    <w:rsid w:val="00E13A53"/>
    <w:rsid w:val="00E16026"/>
    <w:rsid w:val="00E200F9"/>
    <w:rsid w:val="00E234E5"/>
    <w:rsid w:val="00F32359"/>
    <w:rsid w:val="00F43FB4"/>
    <w:rsid w:val="00F54F13"/>
    <w:rsid w:val="00FB3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34D2BD"/>
  <w15:docId w15:val="{ADB2AED3-A256-42CC-A425-43D6F6DBE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46D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6D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BFD6BCA1</Template>
  <TotalTime>191</TotalTime>
  <Pages>1</Pages>
  <Words>68</Words>
  <Characters>393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Andrew Beraet</cp:lastModifiedBy>
  <cp:revision>3</cp:revision>
  <cp:lastPrinted>2020-01-21T07:27:00Z</cp:lastPrinted>
  <dcterms:created xsi:type="dcterms:W3CDTF">2020-01-18T10:40:00Z</dcterms:created>
  <dcterms:modified xsi:type="dcterms:W3CDTF">2020-01-21T10:37:00Z</dcterms:modified>
</cp:coreProperties>
</file>