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F53" w:rsidRDefault="002433DA">
      <w:pPr>
        <w:rPr>
          <w:rFonts w:ascii="XCCW Joined 8a" w:hAnsi="XCCW Joined 8a"/>
          <w:sz w:val="36"/>
          <w:szCs w:val="36"/>
        </w:rPr>
      </w:pPr>
      <w:r>
        <w:rPr>
          <w:rFonts w:ascii="XCCW Joined 8a" w:hAnsi="XCCW Joined 8a"/>
          <w:sz w:val="36"/>
          <w:szCs w:val="36"/>
        </w:rPr>
        <w:t>Rwanda</w:t>
      </w:r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soldier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camouflage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truck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village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people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scorching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blistering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margin">
              <wp:posOffset>4811395</wp:posOffset>
            </wp:positionH>
            <wp:positionV relativeFrom="paragraph">
              <wp:posOffset>236855</wp:posOffset>
            </wp:positionV>
            <wp:extent cx="2915285" cy="1874520"/>
            <wp:effectExtent l="0" t="0" r="0" b="0"/>
            <wp:wrapNone/>
            <wp:docPr id="1" name="Picture 1" descr="Image result for army trucks with tro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my trucks with troop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7726680</wp:posOffset>
            </wp:positionH>
            <wp:positionV relativeFrom="paragraph">
              <wp:posOffset>800100</wp:posOffset>
            </wp:positionV>
            <wp:extent cx="1584960" cy="1584960"/>
            <wp:effectExtent l="0" t="0" r="0" b="0"/>
            <wp:wrapNone/>
            <wp:docPr id="5" name="Picture 5" descr="Image result for rwanda burning 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wanda burning hous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XCCW Joined 8a" w:hAnsi="XCCW Joined 8a"/>
          <w:sz w:val="36"/>
          <w:szCs w:val="36"/>
        </w:rPr>
        <w:t>burning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frightened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terrified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screamed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coughed</w:t>
      </w:r>
      <w:proofErr w:type="gramEnd"/>
    </w:p>
    <w:p w:rsidR="002433DA" w:rsidRDefault="002433DA">
      <w:pPr>
        <w:rPr>
          <w:rFonts w:ascii="XCCW Joined 8a" w:hAnsi="XCCW Joined 8a"/>
          <w:sz w:val="36"/>
          <w:szCs w:val="36"/>
        </w:rPr>
      </w:pPr>
      <w:proofErr w:type="gramStart"/>
      <w:r>
        <w:rPr>
          <w:rFonts w:ascii="XCCW Joined 8a" w:hAnsi="XCCW Joined 8a"/>
          <w:sz w:val="36"/>
          <w:szCs w:val="36"/>
        </w:rPr>
        <w:t>smoke</w:t>
      </w:r>
      <w:proofErr w:type="gramEnd"/>
    </w:p>
    <w:p w:rsidR="002433DA" w:rsidRDefault="002433DA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4916170</wp:posOffset>
            </wp:positionH>
            <wp:positionV relativeFrom="paragraph">
              <wp:posOffset>-30480</wp:posOffset>
            </wp:positionV>
            <wp:extent cx="4541520" cy="2552700"/>
            <wp:effectExtent l="0" t="0" r="0" b="0"/>
            <wp:wrapNone/>
            <wp:docPr id="3" name="Picture 3" descr="Image result for rwandan vill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wandan vill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2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6598920</wp:posOffset>
            </wp:positionH>
            <wp:positionV relativeFrom="paragraph">
              <wp:posOffset>2430780</wp:posOffset>
            </wp:positionV>
            <wp:extent cx="2697480" cy="1723390"/>
            <wp:effectExtent l="0" t="0" r="7620" b="0"/>
            <wp:wrapNone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172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7635240</wp:posOffset>
            </wp:positionH>
            <wp:positionV relativeFrom="paragraph">
              <wp:posOffset>3695700</wp:posOffset>
            </wp:positionV>
            <wp:extent cx="1691640" cy="1691640"/>
            <wp:effectExtent l="0" t="0" r="3810" b="3810"/>
            <wp:wrapNone/>
            <wp:docPr id="4" name="Picture 4" descr="Image result for rwanda burning 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rwanda burning hous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33DA" w:rsidSect="002433DA">
      <w:pgSz w:w="16838" w:h="11906" w:orient="landscape"/>
      <w:pgMar w:top="709" w:right="1440" w:bottom="568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3DA"/>
    <w:rsid w:val="002433DA"/>
    <w:rsid w:val="00F7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BCAB6"/>
  <w15:chartTrackingRefBased/>
  <w15:docId w15:val="{BFEA540F-7B62-42A5-AF10-3A7EFE35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3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3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8373D065</Template>
  <TotalTime>7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cp:lastPrinted>2019-07-10T06:35:00Z</cp:lastPrinted>
  <dcterms:created xsi:type="dcterms:W3CDTF">2019-07-10T06:29:00Z</dcterms:created>
  <dcterms:modified xsi:type="dcterms:W3CDTF">2019-07-10T06:36:00Z</dcterms:modified>
</cp:coreProperties>
</file>