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0C4DE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Team Williams</w:t>
      </w:r>
      <w:r w:rsidR="00724F54">
        <w:rPr>
          <w:rFonts w:ascii="SassoonPrimaryInfant" w:hAnsi="SassoonPrimaryInfant"/>
          <w:b/>
          <w:sz w:val="40"/>
          <w:szCs w:val="40"/>
          <w:u w:val="single"/>
        </w:rPr>
        <w:t xml:space="preserve">: </w:t>
      </w:r>
      <w:r w:rsidR="00711E40"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6803E3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724F54">
        <w:rPr>
          <w:rFonts w:ascii="XCCW Joined 8a" w:hAnsi="XCCW Joined 8a"/>
          <w:b/>
          <w:color w:val="FF0000"/>
          <w:sz w:val="36"/>
          <w:szCs w:val="36"/>
        </w:rPr>
        <w:t>a suffix and 5 jumping orange words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04"/>
        <w:gridCol w:w="729"/>
        <w:gridCol w:w="984"/>
        <w:gridCol w:w="2700"/>
        <w:gridCol w:w="1035"/>
        <w:gridCol w:w="3242"/>
        <w:gridCol w:w="993"/>
        <w:gridCol w:w="2802"/>
        <w:gridCol w:w="987"/>
      </w:tblGrid>
      <w:tr w:rsidR="00330D52" w:rsidRPr="003C7032" w:rsidTr="006803E3">
        <w:tc>
          <w:tcPr>
            <w:tcW w:w="220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6803E3">
        <w:tc>
          <w:tcPr>
            <w:tcW w:w="220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6803E3">
        <w:tc>
          <w:tcPr>
            <w:tcW w:w="2204" w:type="dxa"/>
          </w:tcPr>
          <w:p w:rsidR="009A0EF5" w:rsidRPr="009A0EF5" w:rsidRDefault="00724F54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float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6803E3">
        <w:tc>
          <w:tcPr>
            <w:tcW w:w="2204" w:type="dxa"/>
          </w:tcPr>
          <w:p w:rsidR="00711E40" w:rsidRPr="009A0EF5" w:rsidRDefault="00724F54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yawn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9A0EF5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sweet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9A0EF5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lighten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9A0EF5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proud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light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sprint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0C4DE0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physical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0C4DE0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vehicle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0C4DE0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embarrass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0C4DE0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excellent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0C4DE0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identity</w:t>
            </w:r>
            <w:bookmarkStart w:id="0" w:name="_GoBack"/>
            <w:bookmarkEnd w:id="0"/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4DE0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E699B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45DDF6D1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2020-09-14T11:16:00Z</dcterms:created>
  <dcterms:modified xsi:type="dcterms:W3CDTF">2020-09-14T11:16:00Z</dcterms:modified>
</cp:coreProperties>
</file>