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24F54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Team Beraet: </w:t>
      </w:r>
      <w:bookmarkStart w:id="0" w:name="_GoBack"/>
      <w:bookmarkEnd w:id="0"/>
      <w:r w:rsidR="00711E40"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6803E3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724F54">
        <w:rPr>
          <w:rFonts w:ascii="XCCW Joined 8a" w:hAnsi="XCCW Joined 8a"/>
          <w:b/>
          <w:color w:val="FF0000"/>
          <w:sz w:val="36"/>
          <w:szCs w:val="36"/>
        </w:rPr>
        <w:t>a suffix and 5 jumping orange words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04"/>
        <w:gridCol w:w="729"/>
        <w:gridCol w:w="984"/>
        <w:gridCol w:w="2700"/>
        <w:gridCol w:w="1035"/>
        <w:gridCol w:w="3242"/>
        <w:gridCol w:w="993"/>
        <w:gridCol w:w="2802"/>
        <w:gridCol w:w="987"/>
      </w:tblGrid>
      <w:tr w:rsidR="00330D52" w:rsidRPr="003C7032" w:rsidTr="006803E3">
        <w:tc>
          <w:tcPr>
            <w:tcW w:w="220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6803E3">
        <w:tc>
          <w:tcPr>
            <w:tcW w:w="220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6803E3">
        <w:tc>
          <w:tcPr>
            <w:tcW w:w="2204" w:type="dxa"/>
          </w:tcPr>
          <w:p w:rsidR="009A0EF5" w:rsidRPr="009A0EF5" w:rsidRDefault="00724F54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float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6803E3">
        <w:tc>
          <w:tcPr>
            <w:tcW w:w="2204" w:type="dxa"/>
          </w:tcPr>
          <w:p w:rsidR="00711E40" w:rsidRPr="009A0EF5" w:rsidRDefault="00724F54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yawn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sweet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lighten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9A0EF5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proud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light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est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176F27" w:rsidRDefault="00724F54" w:rsidP="006803E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sprint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724F54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 w:rsidRPr="00724F54"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develop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724F54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 w:rsidRPr="00724F54"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familiar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724F54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 w:rsidRPr="00724F54"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frequently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724F54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 w:rsidRPr="00724F54"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signature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:rsidTr="006803E3">
        <w:tc>
          <w:tcPr>
            <w:tcW w:w="2204" w:type="dxa"/>
          </w:tcPr>
          <w:p w:rsidR="006803E3" w:rsidRPr="00724F54" w:rsidRDefault="00724F54" w:rsidP="006803E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 w:rsidRPr="00724F54">
              <w:rPr>
                <w:rFonts w:ascii="XCCW Joined 8a" w:hAnsi="XCCW Joined 8a"/>
                <w:b/>
                <w:color w:val="FFC000"/>
                <w:sz w:val="32"/>
                <w:szCs w:val="32"/>
              </w:rPr>
              <w:t>persuade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E699B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45DDF6D1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2020-09-14T11:15:00Z</dcterms:created>
  <dcterms:modified xsi:type="dcterms:W3CDTF">2020-09-14T11:15:00Z</dcterms:modified>
</cp:coreProperties>
</file>