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14:paraId="2B34F11F" w14:textId="77777777" w:rsidTr="007A3DEB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F6DDB87" w14:textId="77777777" w:rsidR="00C547BF" w:rsidRPr="00C547BF" w:rsidRDefault="00C547BF" w:rsidP="007A3DEB">
            <w:pPr>
              <w:widowControl w:val="0"/>
              <w:spacing w:after="120" w:line="285" w:lineRule="auto"/>
              <w:rPr>
                <w:rFonts w:ascii="Arial" w:hAnsi="Arial" w:cs="Arial"/>
                <w:b/>
                <w:bCs/>
                <w:color w:val="FFFFFF"/>
                <w:kern w:val="28"/>
              </w:rPr>
            </w:pPr>
            <w:r w:rsidRPr="00C547BF">
              <w:rPr>
                <w:rFonts w:ascii="Arial" w:hAnsi="Arial" w:cs="Arial"/>
                <w:b/>
                <w:bCs/>
                <w:color w:val="FFFFFF"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48B9DE3" w14:textId="1747B56D" w:rsidR="00C547BF" w:rsidRPr="00C547BF" w:rsidRDefault="001F4ED1" w:rsidP="007A3DEB">
            <w:pPr>
              <w:widowControl w:val="0"/>
              <w:spacing w:after="120" w:line="285" w:lineRule="auto"/>
              <w:rPr>
                <w:rFonts w:ascii="Arial" w:hAnsi="Arial" w:cs="Arial"/>
                <w:color w:val="000000"/>
                <w:kern w:val="28"/>
              </w:rPr>
            </w:pPr>
            <w:r>
              <w:rPr>
                <w:rFonts w:ascii="Arial" w:hAnsi="Arial" w:cs="Arial"/>
                <w:color w:val="000000"/>
                <w:kern w:val="28"/>
              </w:rPr>
              <w:t>01</w:t>
            </w:r>
            <w:r w:rsidR="000B47B3">
              <w:rPr>
                <w:rFonts w:ascii="Arial" w:hAnsi="Arial" w:cs="Arial"/>
                <w:color w:val="000000"/>
                <w:kern w:val="28"/>
              </w:rPr>
              <w:t>/</w:t>
            </w:r>
            <w:r w:rsidR="00022830">
              <w:rPr>
                <w:rFonts w:ascii="Arial" w:hAnsi="Arial" w:cs="Arial"/>
                <w:color w:val="000000"/>
                <w:kern w:val="28"/>
              </w:rPr>
              <w:t>0</w:t>
            </w:r>
            <w:r>
              <w:rPr>
                <w:rFonts w:ascii="Arial" w:hAnsi="Arial" w:cs="Arial"/>
                <w:color w:val="000000"/>
                <w:kern w:val="28"/>
              </w:rPr>
              <w:t>3</w:t>
            </w:r>
            <w:r w:rsidR="000B47B3">
              <w:rPr>
                <w:rFonts w:ascii="Arial" w:hAnsi="Arial" w:cs="Arial"/>
                <w:color w:val="000000"/>
                <w:kern w:val="28"/>
              </w:rPr>
              <w:t>/1</w:t>
            </w:r>
            <w:r w:rsidR="00022830">
              <w:rPr>
                <w:rFonts w:ascii="Arial" w:hAnsi="Arial" w:cs="Arial"/>
                <w:color w:val="000000"/>
                <w:kern w:val="28"/>
              </w:rPr>
              <w:t>9</w:t>
            </w:r>
          </w:p>
        </w:tc>
      </w:tr>
      <w:tr w:rsidR="00C547BF" w14:paraId="5CCE8E77" w14:textId="77777777" w:rsidTr="007A3DEB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912FC38" w14:textId="77777777" w:rsidR="00C547BF" w:rsidRPr="00C547BF" w:rsidRDefault="00C547BF" w:rsidP="007A3DEB">
            <w:pPr>
              <w:widowControl w:val="0"/>
              <w:spacing w:after="120" w:line="285" w:lineRule="auto"/>
              <w:rPr>
                <w:rFonts w:ascii="Arial" w:hAnsi="Arial" w:cs="Arial"/>
                <w:b/>
                <w:bCs/>
                <w:color w:val="FFFFFF"/>
                <w:kern w:val="28"/>
              </w:rPr>
            </w:pPr>
            <w:r w:rsidRPr="00C547BF">
              <w:rPr>
                <w:rFonts w:ascii="Arial" w:hAnsi="Arial" w:cs="Arial"/>
                <w:b/>
                <w:bCs/>
                <w:color w:val="FFFFFF"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862AE88" w14:textId="73073E39" w:rsidR="00C547BF" w:rsidRPr="00C547BF" w:rsidRDefault="001F4ED1" w:rsidP="00EF69DC">
            <w:pPr>
              <w:widowControl w:val="0"/>
              <w:spacing w:after="120" w:line="285" w:lineRule="auto"/>
              <w:rPr>
                <w:rFonts w:ascii="Arial" w:hAnsi="Arial" w:cs="Arial"/>
                <w:color w:val="000000"/>
                <w:kern w:val="28"/>
              </w:rPr>
            </w:pPr>
            <w:r>
              <w:rPr>
                <w:rFonts w:ascii="Arial" w:hAnsi="Arial" w:cs="Arial"/>
                <w:color w:val="000000"/>
                <w:kern w:val="28"/>
              </w:rPr>
              <w:t>08</w:t>
            </w:r>
            <w:bookmarkStart w:id="0" w:name="_GoBack"/>
            <w:bookmarkEnd w:id="0"/>
            <w:r w:rsidR="003E30B6">
              <w:rPr>
                <w:rFonts w:ascii="Arial" w:hAnsi="Arial" w:cs="Arial"/>
                <w:color w:val="000000"/>
                <w:kern w:val="28"/>
              </w:rPr>
              <w:t>/</w:t>
            </w:r>
            <w:r w:rsidR="00022830">
              <w:rPr>
                <w:rFonts w:ascii="Arial" w:hAnsi="Arial" w:cs="Arial"/>
                <w:color w:val="000000"/>
                <w:kern w:val="28"/>
              </w:rPr>
              <w:t>0</w:t>
            </w:r>
            <w:r w:rsidR="00AA27EC">
              <w:rPr>
                <w:rFonts w:ascii="Arial" w:hAnsi="Arial" w:cs="Arial"/>
                <w:color w:val="000000"/>
                <w:kern w:val="28"/>
              </w:rPr>
              <w:t>3</w:t>
            </w:r>
            <w:r w:rsidR="00EF69DC">
              <w:rPr>
                <w:rFonts w:ascii="Arial" w:hAnsi="Arial" w:cs="Arial"/>
                <w:color w:val="000000"/>
                <w:kern w:val="28"/>
              </w:rPr>
              <w:t>/1</w:t>
            </w:r>
            <w:r w:rsidR="00022830">
              <w:rPr>
                <w:rFonts w:ascii="Arial" w:hAnsi="Arial" w:cs="Arial"/>
                <w:color w:val="000000"/>
                <w:kern w:val="28"/>
              </w:rPr>
              <w:t>9</w:t>
            </w:r>
          </w:p>
        </w:tc>
      </w:tr>
    </w:tbl>
    <w:p w14:paraId="55CD4BB2" w14:textId="76B337BD" w:rsidR="0070164F" w:rsidRPr="00112047" w:rsidRDefault="00EF69D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u w:val="single"/>
        </w:rPr>
        <w:t xml:space="preserve">Year </w:t>
      </w:r>
      <w:r w:rsidR="00112047">
        <w:rPr>
          <w:rFonts w:ascii="Arial" w:hAnsi="Arial" w:cs="Arial"/>
          <w:sz w:val="28"/>
          <w:szCs w:val="28"/>
          <w:u w:val="single"/>
        </w:rPr>
        <w:t>6</w:t>
      </w:r>
      <w:r w:rsidR="00CD3A2E">
        <w:rPr>
          <w:rFonts w:ascii="Arial" w:hAnsi="Arial" w:cs="Arial"/>
          <w:sz w:val="28"/>
          <w:szCs w:val="28"/>
          <w:u w:val="single"/>
        </w:rPr>
        <w:t xml:space="preserve"> </w:t>
      </w:r>
      <w:r>
        <w:rPr>
          <w:rFonts w:ascii="Arial" w:hAnsi="Arial" w:cs="Arial"/>
          <w:sz w:val="28"/>
          <w:szCs w:val="28"/>
          <w:u w:val="single"/>
        </w:rPr>
        <w:t>–</w:t>
      </w:r>
      <w:r w:rsidR="00CD3A2E">
        <w:rPr>
          <w:rFonts w:ascii="Arial" w:hAnsi="Arial" w:cs="Arial"/>
          <w:sz w:val="28"/>
          <w:szCs w:val="28"/>
          <w:u w:val="single"/>
        </w:rPr>
        <w:t xml:space="preserve"> </w:t>
      </w:r>
      <w:r w:rsidR="00112047">
        <w:rPr>
          <w:rFonts w:ascii="Arial" w:hAnsi="Arial" w:cs="Arial"/>
          <w:sz w:val="28"/>
          <w:szCs w:val="28"/>
          <w:u w:val="single"/>
        </w:rPr>
        <w:t>Team Stevens</w:t>
      </w:r>
      <w:r w:rsidR="00A35AEB">
        <w:rPr>
          <w:rFonts w:ascii="Arial" w:hAnsi="Arial" w:cs="Arial"/>
          <w:sz w:val="28"/>
          <w:szCs w:val="28"/>
        </w:rPr>
        <w:t xml:space="preserve">    </w:t>
      </w:r>
      <w:r w:rsidR="00C415EF" w:rsidRPr="00C547BF">
        <w:rPr>
          <w:rFonts w:ascii="Arial" w:hAnsi="Arial" w:cs="Arial"/>
          <w:sz w:val="28"/>
          <w:szCs w:val="28"/>
        </w:rPr>
        <w:t>Name: ___</w:t>
      </w:r>
      <w:r w:rsidR="00D420AA" w:rsidRPr="00C547BF">
        <w:rPr>
          <w:rFonts w:ascii="Arial" w:hAnsi="Arial" w:cs="Arial"/>
          <w:sz w:val="28"/>
          <w:szCs w:val="28"/>
        </w:rPr>
        <w:t>_______________________</w:t>
      </w:r>
      <w:r w:rsidR="00D420AA" w:rsidRPr="00C547BF">
        <w:rPr>
          <w:rFonts w:ascii="Arial" w:hAnsi="Arial" w:cs="Arial"/>
          <w:sz w:val="28"/>
          <w:szCs w:val="28"/>
        </w:rPr>
        <w:tab/>
      </w:r>
      <w:r w:rsidR="00D420AA" w:rsidRPr="00C547BF">
        <w:rPr>
          <w:rFonts w:ascii="Arial" w:hAnsi="Arial" w:cs="Arial"/>
          <w:sz w:val="28"/>
          <w:szCs w:val="28"/>
        </w:rPr>
        <w:tab/>
      </w:r>
      <w:r w:rsidR="00D420AA" w:rsidRPr="00C547BF">
        <w:rPr>
          <w:rFonts w:ascii="Arial" w:hAnsi="Arial" w:cs="Arial"/>
          <w:sz w:val="28"/>
          <w:szCs w:val="28"/>
        </w:rPr>
        <w:tab/>
      </w:r>
      <w:r w:rsidR="00F34F41" w:rsidRPr="00C547BF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14:paraId="3FDDD8FC" w14:textId="587B0301" w:rsidR="008579F4" w:rsidRDefault="000B47B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Unit</w:t>
      </w:r>
      <w:r w:rsidR="003E30B6">
        <w:rPr>
          <w:rFonts w:ascii="Arial" w:hAnsi="Arial" w:cs="Arial"/>
          <w:sz w:val="28"/>
          <w:szCs w:val="28"/>
        </w:rPr>
        <w:t xml:space="preserve"> </w:t>
      </w:r>
      <w:r w:rsidR="00DB7ABB">
        <w:rPr>
          <w:rFonts w:ascii="Arial" w:hAnsi="Arial" w:cs="Arial"/>
          <w:sz w:val="28"/>
          <w:szCs w:val="28"/>
        </w:rPr>
        <w:t>10</w:t>
      </w:r>
      <w:r w:rsidR="00B051A7">
        <w:rPr>
          <w:rFonts w:ascii="Arial" w:hAnsi="Arial" w:cs="Arial"/>
          <w:sz w:val="28"/>
          <w:szCs w:val="28"/>
        </w:rPr>
        <w:t>(</w:t>
      </w:r>
      <w:r w:rsidR="00AA27EC">
        <w:rPr>
          <w:rFonts w:ascii="Arial" w:hAnsi="Arial" w:cs="Arial"/>
          <w:sz w:val="28"/>
          <w:szCs w:val="28"/>
        </w:rPr>
        <w:t>2</w:t>
      </w:r>
      <w:r w:rsidR="00B051A7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>:</w:t>
      </w:r>
      <w:r w:rsidR="003E30B6">
        <w:rPr>
          <w:rFonts w:ascii="Arial" w:hAnsi="Arial" w:cs="Arial"/>
          <w:sz w:val="28"/>
          <w:szCs w:val="28"/>
        </w:rPr>
        <w:t xml:space="preserve"> </w:t>
      </w:r>
      <w:r w:rsidR="00370FBD">
        <w:rPr>
          <w:rFonts w:ascii="Arial" w:hAnsi="Arial" w:cs="Arial"/>
          <w:sz w:val="28"/>
          <w:szCs w:val="28"/>
        </w:rPr>
        <w:t xml:space="preserve">using </w:t>
      </w:r>
      <w:r w:rsidR="00DB7ABB">
        <w:rPr>
          <w:rFonts w:ascii="Arial" w:hAnsi="Arial" w:cs="Arial"/>
          <w:sz w:val="28"/>
          <w:szCs w:val="28"/>
        </w:rPr>
        <w:t>the suffixes: -able, -ible</w:t>
      </w:r>
    </w:p>
    <w:p w14:paraId="3CDA15E9" w14:textId="2F4EF657" w:rsidR="008579F4" w:rsidRDefault="00E23AAC">
      <w:pPr>
        <w:rPr>
          <w:rFonts w:ascii="Arial" w:hAnsi="Arial" w:cs="Arial"/>
          <w:color w:val="E36C0A" w:themeColor="accent6" w:themeShade="BF"/>
          <w:sz w:val="28"/>
          <w:szCs w:val="28"/>
        </w:rPr>
      </w:pPr>
      <w:r>
        <w:rPr>
          <w:rFonts w:ascii="Arial" w:hAnsi="Arial" w:cs="Arial"/>
          <w:color w:val="E36C0A" w:themeColor="accent6" w:themeShade="BF"/>
          <w:sz w:val="28"/>
          <w:szCs w:val="28"/>
        </w:rPr>
        <w:t>National Curriculum Year 5 / 6</w:t>
      </w:r>
      <w:r w:rsidR="008579F4" w:rsidRPr="008579F4">
        <w:rPr>
          <w:rFonts w:ascii="Arial" w:hAnsi="Arial" w:cs="Arial"/>
          <w:color w:val="E36C0A" w:themeColor="accent6" w:themeShade="BF"/>
          <w:sz w:val="28"/>
          <w:szCs w:val="28"/>
        </w:rPr>
        <w:t xml:space="preserve"> words</w:t>
      </w:r>
    </w:p>
    <w:p w14:paraId="158767BC" w14:textId="77777777" w:rsidR="008579F4" w:rsidRPr="008579F4" w:rsidRDefault="0070164F">
      <w:pPr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color w:val="FF0000"/>
          <w:sz w:val="28"/>
          <w:szCs w:val="28"/>
        </w:rPr>
        <w:t>High frequency words</w:t>
      </w:r>
    </w:p>
    <w:p w14:paraId="06A353D8" w14:textId="77777777" w:rsidR="008579F4" w:rsidRPr="0070164F" w:rsidRDefault="008579F4">
      <w:pPr>
        <w:rPr>
          <w:rFonts w:ascii="Arial" w:hAnsi="Arial" w:cs="Arial"/>
          <w:sz w:val="16"/>
          <w:szCs w:val="16"/>
        </w:rPr>
      </w:pPr>
    </w:p>
    <w:p w14:paraId="42D42FF4" w14:textId="71EEE80C" w:rsidR="00C415EF" w:rsidRPr="00C547BF" w:rsidRDefault="00C415EF">
      <w:pPr>
        <w:rPr>
          <w:rFonts w:ascii="Arial" w:hAnsi="Arial" w:cs="Arial"/>
          <w:sz w:val="28"/>
          <w:szCs w:val="28"/>
        </w:rPr>
      </w:pPr>
      <w:r w:rsidRPr="00C547BF">
        <w:rPr>
          <w:rFonts w:ascii="Arial" w:hAnsi="Arial" w:cs="Arial"/>
          <w:sz w:val="28"/>
          <w:szCs w:val="28"/>
        </w:rPr>
        <w:t xml:space="preserve">Spellings </w:t>
      </w:r>
      <w:r w:rsidR="0063606A">
        <w:rPr>
          <w:rFonts w:ascii="Arial" w:hAnsi="Arial" w:cs="Arial"/>
          <w:sz w:val="28"/>
          <w:szCs w:val="28"/>
        </w:rPr>
        <w:t xml:space="preserve">usually </w:t>
      </w:r>
      <w:r w:rsidRPr="00C547BF">
        <w:rPr>
          <w:rFonts w:ascii="Arial" w:hAnsi="Arial" w:cs="Arial"/>
          <w:sz w:val="28"/>
          <w:szCs w:val="28"/>
        </w:rPr>
        <w:t xml:space="preserve">set on </w:t>
      </w:r>
      <w:r w:rsidR="00112047">
        <w:rPr>
          <w:rFonts w:ascii="Arial" w:hAnsi="Arial" w:cs="Arial"/>
          <w:sz w:val="28"/>
          <w:szCs w:val="28"/>
        </w:rPr>
        <w:t>Friday</w:t>
      </w:r>
      <w:r w:rsidRPr="00C547BF">
        <w:rPr>
          <w:rFonts w:ascii="Arial" w:hAnsi="Arial" w:cs="Arial"/>
          <w:sz w:val="28"/>
          <w:szCs w:val="28"/>
        </w:rPr>
        <w:t xml:space="preserve"> and tested on</w:t>
      </w:r>
      <w:r w:rsidR="00112047">
        <w:rPr>
          <w:rFonts w:ascii="Arial" w:hAnsi="Arial" w:cs="Arial"/>
          <w:sz w:val="28"/>
          <w:szCs w:val="28"/>
        </w:rPr>
        <w:t xml:space="preserve"> the</w:t>
      </w:r>
      <w:r w:rsidRPr="00C547BF">
        <w:rPr>
          <w:rFonts w:ascii="Arial" w:hAnsi="Arial" w:cs="Arial"/>
          <w:sz w:val="28"/>
          <w:szCs w:val="28"/>
        </w:rPr>
        <w:t xml:space="preserve"> </w:t>
      </w:r>
      <w:r w:rsidR="00F34F41" w:rsidRPr="00C547BF">
        <w:rPr>
          <w:rFonts w:ascii="Arial" w:hAnsi="Arial" w:cs="Arial"/>
          <w:sz w:val="28"/>
          <w:szCs w:val="28"/>
        </w:rPr>
        <w:t xml:space="preserve">following </w:t>
      </w:r>
      <w:r w:rsidR="00112047">
        <w:rPr>
          <w:rFonts w:ascii="Arial" w:hAnsi="Arial" w:cs="Arial"/>
          <w:sz w:val="28"/>
          <w:szCs w:val="28"/>
        </w:rPr>
        <w:t>Friday.</w:t>
      </w:r>
    </w:p>
    <w:p w14:paraId="61407D1A" w14:textId="77777777" w:rsidR="00F36920" w:rsidRPr="00C547BF" w:rsidRDefault="00C415EF">
      <w:pPr>
        <w:rPr>
          <w:rFonts w:ascii="Arial" w:hAnsi="Arial" w:cs="Arial"/>
          <w:sz w:val="28"/>
          <w:szCs w:val="28"/>
        </w:rPr>
      </w:pPr>
      <w:r w:rsidRPr="00C547BF">
        <w:rPr>
          <w:rFonts w:ascii="Arial" w:hAnsi="Arial" w:cs="Arial"/>
          <w:sz w:val="28"/>
          <w:szCs w:val="28"/>
        </w:rPr>
        <w:t>Help your child learn their spellings by the look, say, cover</w:t>
      </w:r>
      <w:r w:rsidR="004918B2" w:rsidRPr="00C547BF">
        <w:rPr>
          <w:rFonts w:ascii="Arial" w:hAnsi="Arial" w:cs="Arial"/>
          <w:sz w:val="28"/>
          <w:szCs w:val="28"/>
        </w:rPr>
        <w:t>,</w:t>
      </w:r>
      <w:r w:rsidRPr="00C547BF">
        <w:rPr>
          <w:rFonts w:ascii="Arial" w:hAnsi="Arial" w:cs="Arial"/>
          <w:sz w:val="28"/>
          <w:szCs w:val="28"/>
        </w:rPr>
        <w:t xml:space="preserve"> write</w:t>
      </w:r>
      <w:r w:rsidR="004918B2" w:rsidRPr="00C547BF">
        <w:rPr>
          <w:rFonts w:ascii="Arial" w:hAnsi="Arial" w:cs="Arial"/>
          <w:sz w:val="28"/>
          <w:szCs w:val="28"/>
        </w:rPr>
        <w:t>,</w:t>
      </w:r>
      <w:r w:rsidRPr="00C547BF">
        <w:rPr>
          <w:rFonts w:ascii="Arial" w:hAnsi="Arial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0"/>
        <w:gridCol w:w="2796"/>
        <w:gridCol w:w="2780"/>
        <w:gridCol w:w="2781"/>
        <w:gridCol w:w="2781"/>
        <w:gridCol w:w="2782"/>
      </w:tblGrid>
      <w:tr w:rsidR="00BD2D97" w:rsidRPr="000F2DFE" w14:paraId="28A93B22" w14:textId="77777777" w:rsidTr="000B47B3">
        <w:trPr>
          <w:trHeight w:val="590"/>
        </w:trPr>
        <w:tc>
          <w:tcPr>
            <w:tcW w:w="641" w:type="dxa"/>
          </w:tcPr>
          <w:p w14:paraId="020C4A02" w14:textId="77777777" w:rsidR="00BD2D97" w:rsidRPr="004A0AC2" w:rsidRDefault="00BD2D97" w:rsidP="00805C91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14:paraId="2C7FCFFF" w14:textId="094CAEEE" w:rsidR="00BD2D97" w:rsidRPr="006657CD" w:rsidRDefault="00AA27EC" w:rsidP="00B4787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responsible</w:t>
            </w:r>
          </w:p>
        </w:tc>
        <w:tc>
          <w:tcPr>
            <w:tcW w:w="2866" w:type="dxa"/>
          </w:tcPr>
          <w:p w14:paraId="3E5B35FE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4C331F46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0439DA4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D0374EC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0F2DFE" w14:paraId="555FE20A" w14:textId="77777777" w:rsidTr="000B47B3">
        <w:trPr>
          <w:trHeight w:val="590"/>
        </w:trPr>
        <w:tc>
          <w:tcPr>
            <w:tcW w:w="641" w:type="dxa"/>
          </w:tcPr>
          <w:p w14:paraId="7F4E4012" w14:textId="77777777" w:rsidR="00BD2D97" w:rsidRPr="004A0AC2" w:rsidRDefault="00BD2D97" w:rsidP="00805C91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14:paraId="77FCDFA2" w14:textId="1EB478B5" w:rsidR="00BD2D97" w:rsidRPr="006657CD" w:rsidRDefault="00AA27EC" w:rsidP="003E30B6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suitable</w:t>
            </w:r>
          </w:p>
        </w:tc>
        <w:tc>
          <w:tcPr>
            <w:tcW w:w="2866" w:type="dxa"/>
          </w:tcPr>
          <w:p w14:paraId="3B1C35AD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4443F002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D5B6579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650D09D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0F2DFE" w14:paraId="2CE35B74" w14:textId="77777777" w:rsidTr="000B47B3">
        <w:trPr>
          <w:trHeight w:val="565"/>
        </w:trPr>
        <w:tc>
          <w:tcPr>
            <w:tcW w:w="641" w:type="dxa"/>
          </w:tcPr>
          <w:p w14:paraId="5A6F6CA7" w14:textId="77777777" w:rsidR="00BD2D97" w:rsidRPr="004A0AC2" w:rsidRDefault="00BD2D97" w:rsidP="00805C91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14:paraId="7FA82665" w14:textId="0AAE1F39" w:rsidR="00BD2D97" w:rsidRPr="006657CD" w:rsidRDefault="00AA27EC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terribly</w:t>
            </w:r>
          </w:p>
        </w:tc>
        <w:tc>
          <w:tcPr>
            <w:tcW w:w="2866" w:type="dxa"/>
          </w:tcPr>
          <w:p w14:paraId="70D5E7D3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592B82A9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54074B8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CAA331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31213C23" w14:textId="77777777" w:rsidTr="000B47B3">
        <w:trPr>
          <w:trHeight w:val="590"/>
        </w:trPr>
        <w:tc>
          <w:tcPr>
            <w:tcW w:w="641" w:type="dxa"/>
          </w:tcPr>
          <w:p w14:paraId="29384403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14:paraId="6E95FCE1" w14:textId="6102B12D" w:rsidR="00DB4A88" w:rsidRPr="006657CD" w:rsidRDefault="00AA27EC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terrible</w:t>
            </w:r>
          </w:p>
        </w:tc>
        <w:tc>
          <w:tcPr>
            <w:tcW w:w="2866" w:type="dxa"/>
          </w:tcPr>
          <w:p w14:paraId="0B13431F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D02A7A4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9E6454C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FD653A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4D28154F" w14:textId="77777777" w:rsidTr="000B47B3">
        <w:trPr>
          <w:trHeight w:val="590"/>
        </w:trPr>
        <w:tc>
          <w:tcPr>
            <w:tcW w:w="641" w:type="dxa"/>
          </w:tcPr>
          <w:p w14:paraId="630CCAED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14:paraId="7CD1D97C" w14:textId="6D275105" w:rsidR="008579F4" w:rsidRPr="006657CD" w:rsidRDefault="00AA27EC" w:rsidP="003E30B6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understandable</w:t>
            </w:r>
          </w:p>
        </w:tc>
        <w:tc>
          <w:tcPr>
            <w:tcW w:w="2866" w:type="dxa"/>
          </w:tcPr>
          <w:p w14:paraId="19915FC3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9137D19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BB3304C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450DC81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20150774" w14:textId="77777777" w:rsidTr="000B47B3">
        <w:trPr>
          <w:trHeight w:val="590"/>
        </w:trPr>
        <w:tc>
          <w:tcPr>
            <w:tcW w:w="641" w:type="dxa"/>
          </w:tcPr>
          <w:p w14:paraId="15C64660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14:paraId="7286A012" w14:textId="6E213E7B" w:rsidR="008579F4" w:rsidRPr="006657CD" w:rsidRDefault="00AA27EC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visible</w:t>
            </w:r>
          </w:p>
        </w:tc>
        <w:tc>
          <w:tcPr>
            <w:tcW w:w="2866" w:type="dxa"/>
          </w:tcPr>
          <w:p w14:paraId="31B7D285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413F515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3CAE0C62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C1DD8D9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22EB1AC4" w14:textId="77777777" w:rsidTr="000B47B3">
        <w:trPr>
          <w:trHeight w:val="590"/>
        </w:trPr>
        <w:tc>
          <w:tcPr>
            <w:tcW w:w="641" w:type="dxa"/>
          </w:tcPr>
          <w:p w14:paraId="61CBA21D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14:paraId="5C171C7B" w14:textId="26573038" w:rsidR="008579F4" w:rsidRPr="006657CD" w:rsidRDefault="00AA27EC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possibly</w:t>
            </w:r>
          </w:p>
        </w:tc>
        <w:tc>
          <w:tcPr>
            <w:tcW w:w="2866" w:type="dxa"/>
          </w:tcPr>
          <w:p w14:paraId="7DAC94BD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0D312BD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C82D513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34E968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DB7ABB" w:rsidRPr="000F2DFE" w14:paraId="141B5325" w14:textId="77777777" w:rsidTr="000B47B3">
        <w:trPr>
          <w:trHeight w:val="565"/>
        </w:trPr>
        <w:tc>
          <w:tcPr>
            <w:tcW w:w="641" w:type="dxa"/>
          </w:tcPr>
          <w:p w14:paraId="306E9ED5" w14:textId="77777777" w:rsidR="00DB7ABB" w:rsidRPr="004A0AC2" w:rsidRDefault="00DB7ABB" w:rsidP="00DB7AB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14:paraId="1ED00BC0" w14:textId="430F11F3" w:rsidR="00DB7ABB" w:rsidRPr="006657CD" w:rsidRDefault="00AA27EC" w:rsidP="00DB7AB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AA27EC"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harass</w:t>
            </w:r>
          </w:p>
        </w:tc>
        <w:tc>
          <w:tcPr>
            <w:tcW w:w="2866" w:type="dxa"/>
          </w:tcPr>
          <w:p w14:paraId="2E5F8B55" w14:textId="77777777" w:rsidR="00DB7ABB" w:rsidRPr="004A0AC2" w:rsidRDefault="00DB7ABB" w:rsidP="00DB7A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227119C4" w14:textId="77777777" w:rsidR="00DB7ABB" w:rsidRPr="004A0AC2" w:rsidRDefault="00DB7ABB" w:rsidP="00DB7A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7F63E88" w14:textId="77777777" w:rsidR="00DB7ABB" w:rsidRPr="004A0AC2" w:rsidRDefault="00DB7ABB" w:rsidP="00DB7A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CC9C870" w14:textId="77777777" w:rsidR="00DB7ABB" w:rsidRPr="004A0AC2" w:rsidRDefault="00DB7ABB" w:rsidP="00DB7AB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DB7ABB" w:rsidRPr="000F2DFE" w14:paraId="0A22D0B0" w14:textId="77777777" w:rsidTr="000B47B3">
        <w:trPr>
          <w:trHeight w:val="590"/>
        </w:trPr>
        <w:tc>
          <w:tcPr>
            <w:tcW w:w="641" w:type="dxa"/>
          </w:tcPr>
          <w:p w14:paraId="77517FFD" w14:textId="77777777" w:rsidR="00DB7ABB" w:rsidRPr="004A0AC2" w:rsidRDefault="00DB7ABB" w:rsidP="00DB7AB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14:paraId="0CA80D0A" w14:textId="34AFED98" w:rsidR="00DB7ABB" w:rsidRPr="00370FBD" w:rsidRDefault="00AA27EC" w:rsidP="00DB7ABB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hindrance</w:t>
            </w:r>
          </w:p>
        </w:tc>
        <w:tc>
          <w:tcPr>
            <w:tcW w:w="2866" w:type="dxa"/>
          </w:tcPr>
          <w:p w14:paraId="2609037D" w14:textId="77777777" w:rsidR="00DB7ABB" w:rsidRPr="004A0AC2" w:rsidRDefault="00DB7ABB" w:rsidP="00DB7A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42D7977F" w14:textId="77777777" w:rsidR="00DB7ABB" w:rsidRPr="004A0AC2" w:rsidRDefault="00DB7ABB" w:rsidP="00DB7A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3DBA8BE" w14:textId="77777777" w:rsidR="00DB7ABB" w:rsidRPr="004A0AC2" w:rsidRDefault="00DB7ABB" w:rsidP="00DB7A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CE57768" w14:textId="77777777" w:rsidR="00DB7ABB" w:rsidRPr="004A0AC2" w:rsidRDefault="00DB7ABB" w:rsidP="00DB7AB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DB7ABB" w:rsidRPr="000F2DFE" w14:paraId="2360D148" w14:textId="77777777" w:rsidTr="000B47B3">
        <w:trPr>
          <w:trHeight w:val="590"/>
        </w:trPr>
        <w:tc>
          <w:tcPr>
            <w:tcW w:w="641" w:type="dxa"/>
          </w:tcPr>
          <w:p w14:paraId="74ACA5CF" w14:textId="77777777" w:rsidR="00DB7ABB" w:rsidRPr="004A0AC2" w:rsidRDefault="00DB7ABB" w:rsidP="00DB7AB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14:paraId="1E61E70B" w14:textId="0B5CCE9D" w:rsidR="00DB7ABB" w:rsidRPr="00370FBD" w:rsidRDefault="00AA27EC" w:rsidP="00DB7ABB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identity</w:t>
            </w:r>
          </w:p>
        </w:tc>
        <w:tc>
          <w:tcPr>
            <w:tcW w:w="2866" w:type="dxa"/>
          </w:tcPr>
          <w:p w14:paraId="2CE959C1" w14:textId="77777777" w:rsidR="00DB7ABB" w:rsidRPr="004A0AC2" w:rsidRDefault="00DB7ABB" w:rsidP="00DB7A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0F2502E7" w14:textId="77777777" w:rsidR="00DB7ABB" w:rsidRPr="004A0AC2" w:rsidRDefault="00DB7ABB" w:rsidP="00DB7A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9ED1DD4" w14:textId="77777777" w:rsidR="00DB7ABB" w:rsidRPr="004A0AC2" w:rsidRDefault="00DB7ABB" w:rsidP="00DB7A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89E138D" w14:textId="77777777" w:rsidR="00DB7ABB" w:rsidRPr="004A0AC2" w:rsidRDefault="00DB7ABB" w:rsidP="00DB7AB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DB7ABB" w:rsidRPr="000F2DFE" w14:paraId="10F419B0" w14:textId="77777777" w:rsidTr="000B47B3">
        <w:trPr>
          <w:trHeight w:val="590"/>
        </w:trPr>
        <w:tc>
          <w:tcPr>
            <w:tcW w:w="641" w:type="dxa"/>
          </w:tcPr>
          <w:p w14:paraId="54496E74" w14:textId="77777777" w:rsidR="00DB7ABB" w:rsidRPr="004A0AC2" w:rsidRDefault="00DB7ABB" w:rsidP="00DB7AB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14:paraId="201F33EE" w14:textId="56B37BE7" w:rsidR="00DB7ABB" w:rsidRPr="00370FBD" w:rsidRDefault="00AA27EC" w:rsidP="00DB7ABB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immediate</w:t>
            </w:r>
          </w:p>
        </w:tc>
        <w:tc>
          <w:tcPr>
            <w:tcW w:w="2866" w:type="dxa"/>
          </w:tcPr>
          <w:p w14:paraId="6817F87E" w14:textId="77777777" w:rsidR="00DB7ABB" w:rsidRPr="004A0AC2" w:rsidRDefault="00DB7ABB" w:rsidP="00DB7A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AA4DB1A" w14:textId="77777777" w:rsidR="00DB7ABB" w:rsidRPr="004A0AC2" w:rsidRDefault="00DB7ABB" w:rsidP="00DB7A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217672C7" w14:textId="77777777" w:rsidR="00DB7ABB" w:rsidRPr="004A0AC2" w:rsidRDefault="00DB7ABB" w:rsidP="00DB7A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81DF95C" w14:textId="77777777" w:rsidR="00DB7ABB" w:rsidRPr="004A0AC2" w:rsidRDefault="00DB7ABB" w:rsidP="00DB7AB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DB7ABB" w:rsidRPr="000F2DFE" w14:paraId="0368FDA6" w14:textId="77777777" w:rsidTr="000B47B3">
        <w:trPr>
          <w:trHeight w:val="590"/>
        </w:trPr>
        <w:tc>
          <w:tcPr>
            <w:tcW w:w="641" w:type="dxa"/>
          </w:tcPr>
          <w:p w14:paraId="7F8A318D" w14:textId="77777777" w:rsidR="00DB7ABB" w:rsidRPr="004A0AC2" w:rsidRDefault="00DB7ABB" w:rsidP="00DB7AB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14:paraId="739BEC66" w14:textId="30C757D9" w:rsidR="00DB7ABB" w:rsidRPr="00370FBD" w:rsidRDefault="00AA27EC" w:rsidP="00DB7ABB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individual</w:t>
            </w:r>
          </w:p>
        </w:tc>
        <w:tc>
          <w:tcPr>
            <w:tcW w:w="2866" w:type="dxa"/>
          </w:tcPr>
          <w:p w14:paraId="3FC900C3" w14:textId="77777777" w:rsidR="00DB7ABB" w:rsidRPr="004A0AC2" w:rsidRDefault="00DB7ABB" w:rsidP="00DB7A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D2F0E7C" w14:textId="77777777" w:rsidR="00DB7ABB" w:rsidRPr="004A0AC2" w:rsidRDefault="00DB7ABB" w:rsidP="00DB7A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314B7620" w14:textId="77777777" w:rsidR="00DB7ABB" w:rsidRPr="004A0AC2" w:rsidRDefault="00DB7ABB" w:rsidP="00DB7A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6FF839D" w14:textId="77777777" w:rsidR="00DB7ABB" w:rsidRPr="004A0AC2" w:rsidRDefault="00DB7ABB" w:rsidP="00DB7AB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6DD77416" w14:textId="77777777" w:rsidR="008579F4" w:rsidRDefault="008579F4">
      <w:pPr>
        <w:rPr>
          <w:rFonts w:ascii="Arial" w:hAnsi="Arial" w:cs="Arial"/>
          <w:sz w:val="32"/>
          <w:szCs w:val="32"/>
        </w:rPr>
      </w:pPr>
    </w:p>
    <w:p w14:paraId="7D8D6554" w14:textId="77777777" w:rsidR="000B47B3" w:rsidRDefault="000B47B3">
      <w:pPr>
        <w:rPr>
          <w:rFonts w:ascii="Arial" w:hAnsi="Arial" w:cs="Arial"/>
          <w:sz w:val="32"/>
          <w:szCs w:val="32"/>
        </w:rPr>
      </w:pPr>
    </w:p>
    <w:p w14:paraId="347532BD" w14:textId="77777777" w:rsidR="000B47B3" w:rsidRDefault="000B47B3">
      <w:pPr>
        <w:rPr>
          <w:rFonts w:ascii="Arial" w:hAnsi="Arial" w:cs="Arial"/>
          <w:sz w:val="32"/>
          <w:szCs w:val="32"/>
        </w:rPr>
      </w:pPr>
    </w:p>
    <w:p w14:paraId="0F2853CE" w14:textId="77777777" w:rsidR="000B47B3" w:rsidRDefault="000B47B3">
      <w:pPr>
        <w:rPr>
          <w:rFonts w:ascii="Arial" w:hAnsi="Arial" w:cs="Arial"/>
          <w:sz w:val="32"/>
          <w:szCs w:val="32"/>
        </w:rPr>
      </w:pPr>
    </w:p>
    <w:p w14:paraId="1923C2D5" w14:textId="77777777" w:rsidR="00C415EF" w:rsidRDefault="00C415EF">
      <w:pPr>
        <w:rPr>
          <w:rFonts w:ascii="Arial" w:hAnsi="Arial" w:cs="Arial"/>
          <w:sz w:val="32"/>
          <w:szCs w:val="32"/>
        </w:rPr>
      </w:pPr>
      <w:r w:rsidRPr="00C547BF">
        <w:rPr>
          <w:rFonts w:ascii="Arial" w:hAnsi="Arial" w:cs="Arial"/>
          <w:sz w:val="32"/>
          <w:szCs w:val="32"/>
        </w:rPr>
        <w:t xml:space="preserve">Now use </w:t>
      </w:r>
      <w:r w:rsidR="00BD2D97">
        <w:rPr>
          <w:rFonts w:ascii="Arial" w:hAnsi="Arial" w:cs="Arial"/>
          <w:sz w:val="32"/>
          <w:szCs w:val="32"/>
        </w:rPr>
        <w:t xml:space="preserve">some of the </w:t>
      </w:r>
      <w:r w:rsidRPr="00C547BF">
        <w:rPr>
          <w:rFonts w:ascii="Arial" w:hAnsi="Arial" w:cs="Arial"/>
          <w:sz w:val="32"/>
          <w:szCs w:val="32"/>
        </w:rPr>
        <w:t>word</w:t>
      </w:r>
      <w:r w:rsidR="00BD2D97">
        <w:rPr>
          <w:rFonts w:ascii="Arial" w:hAnsi="Arial" w:cs="Arial"/>
          <w:sz w:val="32"/>
          <w:szCs w:val="32"/>
        </w:rPr>
        <w:t>s</w:t>
      </w:r>
      <w:r w:rsidRPr="00C547BF">
        <w:rPr>
          <w:rFonts w:ascii="Arial" w:hAnsi="Arial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0F2DFE" w14:paraId="21D8A0F3" w14:textId="77777777" w:rsidTr="00BD2D97">
        <w:trPr>
          <w:trHeight w:val="389"/>
        </w:trPr>
        <w:tc>
          <w:tcPr>
            <w:tcW w:w="2770" w:type="dxa"/>
            <w:vAlign w:val="center"/>
          </w:tcPr>
          <w:p w14:paraId="0BF61350" w14:textId="77777777" w:rsidR="00CD3A2E" w:rsidRPr="00BD2D97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D2D97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14:paraId="7A4FA4CC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14:paraId="5C7223EA" w14:textId="77777777" w:rsidR="00CD3A2E" w:rsidRPr="000F2DFE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0F2DFE" w14:paraId="7F780405" w14:textId="77777777" w:rsidTr="00CD3A2E">
        <w:tc>
          <w:tcPr>
            <w:tcW w:w="2770" w:type="dxa"/>
          </w:tcPr>
          <w:p w14:paraId="0EA3550F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2B02DE91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28212A68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B64A76F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0F2DFE" w14:paraId="3D0A07D2" w14:textId="77777777" w:rsidTr="00CD3A2E">
        <w:tc>
          <w:tcPr>
            <w:tcW w:w="2770" w:type="dxa"/>
          </w:tcPr>
          <w:p w14:paraId="3A3F2496" w14:textId="77777777" w:rsidR="00BD2D97" w:rsidRPr="002360D8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236B5035" w14:textId="77777777" w:rsidR="00BD2D97" w:rsidRPr="000F2DFE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6F0C031" w14:textId="77777777" w:rsidR="00BD2D97" w:rsidRPr="000F2DFE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44BA7637" w14:textId="77777777" w:rsidTr="00CD3A2E">
        <w:tc>
          <w:tcPr>
            <w:tcW w:w="2770" w:type="dxa"/>
          </w:tcPr>
          <w:p w14:paraId="44DACBF8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18CFCA47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768FCFD2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62496D1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273B3FD4" w14:textId="77777777" w:rsidTr="00CD3A2E">
        <w:tc>
          <w:tcPr>
            <w:tcW w:w="2770" w:type="dxa"/>
          </w:tcPr>
          <w:p w14:paraId="4055EEDA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3BB8F6FD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41E820ED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143F5D9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04FADB2B" w14:textId="77777777" w:rsidTr="00CD3A2E">
        <w:tc>
          <w:tcPr>
            <w:tcW w:w="2770" w:type="dxa"/>
          </w:tcPr>
          <w:p w14:paraId="270C721F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2382E6E4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FE08FEE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4FE9084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3D95F432" w14:textId="77777777" w:rsidTr="00CD3A2E">
        <w:tc>
          <w:tcPr>
            <w:tcW w:w="2770" w:type="dxa"/>
          </w:tcPr>
          <w:p w14:paraId="26B6B17A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49C35948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644EF54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7D9E50FD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0A09283F" w14:textId="77777777" w:rsidTr="00CD3A2E">
        <w:tc>
          <w:tcPr>
            <w:tcW w:w="2770" w:type="dxa"/>
          </w:tcPr>
          <w:p w14:paraId="3CC5E66D" w14:textId="77777777" w:rsidR="00CD3A2E" w:rsidRPr="00CD3A2E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0F25A949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32DC0626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3DE4B539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1EEFF040" w14:textId="77777777" w:rsidTr="00CD3A2E">
        <w:tc>
          <w:tcPr>
            <w:tcW w:w="2770" w:type="dxa"/>
          </w:tcPr>
          <w:p w14:paraId="1C59B8E1" w14:textId="77777777" w:rsidR="00CD3A2E" w:rsidRPr="00CD3A2E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391647DC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26CF9EA3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6059348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0B60197C" w14:textId="77777777" w:rsidTr="00CD3A2E">
        <w:tc>
          <w:tcPr>
            <w:tcW w:w="2770" w:type="dxa"/>
          </w:tcPr>
          <w:p w14:paraId="75E0787A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14:paraId="3F7AC71F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435D231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7FCD8B25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15AECEC1" w14:textId="77777777" w:rsidTr="0070164F">
        <w:trPr>
          <w:trHeight w:val="659"/>
        </w:trPr>
        <w:tc>
          <w:tcPr>
            <w:tcW w:w="2770" w:type="dxa"/>
          </w:tcPr>
          <w:p w14:paraId="00BE5416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14:paraId="20AC7FA6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14A9CADE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50D8512B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6E3E8219" w14:textId="77777777" w:rsidR="00C415EF" w:rsidRPr="00C415EF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C415EF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22830"/>
    <w:rsid w:val="00091606"/>
    <w:rsid w:val="000A34DF"/>
    <w:rsid w:val="000B47B3"/>
    <w:rsid w:val="000C346B"/>
    <w:rsid w:val="000F2DFE"/>
    <w:rsid w:val="00112047"/>
    <w:rsid w:val="00164072"/>
    <w:rsid w:val="00187FD2"/>
    <w:rsid w:val="001F4ED1"/>
    <w:rsid w:val="00222C97"/>
    <w:rsid w:val="002240B6"/>
    <w:rsid w:val="0022527B"/>
    <w:rsid w:val="0023291F"/>
    <w:rsid w:val="002360D8"/>
    <w:rsid w:val="002767A4"/>
    <w:rsid w:val="00366E03"/>
    <w:rsid w:val="00370FBD"/>
    <w:rsid w:val="003751DB"/>
    <w:rsid w:val="003865CE"/>
    <w:rsid w:val="003B7750"/>
    <w:rsid w:val="003C2EF1"/>
    <w:rsid w:val="003E30B6"/>
    <w:rsid w:val="003F6B30"/>
    <w:rsid w:val="00425BA0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E03F3"/>
    <w:rsid w:val="005E2487"/>
    <w:rsid w:val="0063606A"/>
    <w:rsid w:val="00640BA8"/>
    <w:rsid w:val="006657CD"/>
    <w:rsid w:val="006A3153"/>
    <w:rsid w:val="006E4D47"/>
    <w:rsid w:val="006F099F"/>
    <w:rsid w:val="0070164F"/>
    <w:rsid w:val="007244E5"/>
    <w:rsid w:val="00761EEC"/>
    <w:rsid w:val="007A3DEB"/>
    <w:rsid w:val="00805C91"/>
    <w:rsid w:val="00856B9A"/>
    <w:rsid w:val="008579F4"/>
    <w:rsid w:val="008D5D08"/>
    <w:rsid w:val="00935A4D"/>
    <w:rsid w:val="00964CB2"/>
    <w:rsid w:val="00A35AEB"/>
    <w:rsid w:val="00A4240F"/>
    <w:rsid w:val="00AA27EC"/>
    <w:rsid w:val="00AC4D35"/>
    <w:rsid w:val="00AD5ABA"/>
    <w:rsid w:val="00B051A7"/>
    <w:rsid w:val="00B4787B"/>
    <w:rsid w:val="00B820C1"/>
    <w:rsid w:val="00B91005"/>
    <w:rsid w:val="00BA09FB"/>
    <w:rsid w:val="00BD2D97"/>
    <w:rsid w:val="00C05F79"/>
    <w:rsid w:val="00C415EF"/>
    <w:rsid w:val="00C547BF"/>
    <w:rsid w:val="00C63080"/>
    <w:rsid w:val="00CC57D9"/>
    <w:rsid w:val="00CD3A2E"/>
    <w:rsid w:val="00D3234A"/>
    <w:rsid w:val="00D420AA"/>
    <w:rsid w:val="00D4305B"/>
    <w:rsid w:val="00DB4A88"/>
    <w:rsid w:val="00DB7ABB"/>
    <w:rsid w:val="00DC00A7"/>
    <w:rsid w:val="00DE2B9D"/>
    <w:rsid w:val="00E23AAC"/>
    <w:rsid w:val="00E32BBE"/>
    <w:rsid w:val="00E86E75"/>
    <w:rsid w:val="00EA4258"/>
    <w:rsid w:val="00EA6EFA"/>
    <w:rsid w:val="00EF69DC"/>
    <w:rsid w:val="00F30A3B"/>
    <w:rsid w:val="00F3174F"/>
    <w:rsid w:val="00F34F41"/>
    <w:rsid w:val="00F36920"/>
    <w:rsid w:val="00F72E0D"/>
    <w:rsid w:val="00F865EC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F927C3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942DD1F8</Template>
  <TotalTime>0</TotalTime>
  <Pages>2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Hayden Stevens</cp:lastModifiedBy>
  <cp:revision>3</cp:revision>
  <cp:lastPrinted>2015-03-31T12:49:00Z</cp:lastPrinted>
  <dcterms:created xsi:type="dcterms:W3CDTF">2019-01-06T11:06:00Z</dcterms:created>
  <dcterms:modified xsi:type="dcterms:W3CDTF">2019-02-28T14:50:00Z</dcterms:modified>
</cp:coreProperties>
</file>