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2122"/>
      </w:tblGrid>
      <w:tr w:rsidR="00DB20B2" w:rsidRPr="009568E7" w14:paraId="5AAAFDC8" w14:textId="77777777" w:rsidTr="0005428A">
        <w:trPr>
          <w:trHeight w:val="138"/>
        </w:trPr>
        <w:tc>
          <w:tcPr>
            <w:tcW w:w="2122" w:type="dxa"/>
          </w:tcPr>
          <w:p w14:paraId="4B2B18BE" w14:textId="604DA48A" w:rsidR="00DB20B2" w:rsidRPr="00DB20B2" w:rsidRDefault="00DB20B2" w:rsidP="00DB20B2">
            <w:pPr>
              <w:jc w:val="center"/>
              <w:rPr>
                <w:b/>
                <w:sz w:val="28"/>
              </w:rPr>
            </w:pPr>
            <w:r w:rsidRPr="00DB20B2">
              <w:rPr>
                <w:b/>
                <w:sz w:val="28"/>
              </w:rPr>
              <w:t>Name</w:t>
            </w:r>
          </w:p>
        </w:tc>
        <w:tc>
          <w:tcPr>
            <w:tcW w:w="2122" w:type="dxa"/>
          </w:tcPr>
          <w:p w14:paraId="4F61168D" w14:textId="7FF10490" w:rsidR="00DB20B2" w:rsidRPr="00DB20B2" w:rsidRDefault="00DB20B2" w:rsidP="00DB20B2">
            <w:pPr>
              <w:jc w:val="center"/>
              <w:rPr>
                <w:b/>
                <w:sz w:val="28"/>
              </w:rPr>
            </w:pPr>
            <w:r w:rsidRPr="00DB20B2">
              <w:rPr>
                <w:b/>
                <w:sz w:val="28"/>
              </w:rPr>
              <w:t>User and Pass</w:t>
            </w:r>
          </w:p>
        </w:tc>
      </w:tr>
      <w:tr w:rsidR="00DB20B2" w:rsidRPr="009568E7" w14:paraId="58DB0D5A" w14:textId="62B8EB81" w:rsidTr="0005428A">
        <w:trPr>
          <w:trHeight w:val="138"/>
        </w:trPr>
        <w:tc>
          <w:tcPr>
            <w:tcW w:w="2122" w:type="dxa"/>
          </w:tcPr>
          <w:p w14:paraId="58DB0D59" w14:textId="143D012E" w:rsidR="00DB20B2" w:rsidRPr="009568E7" w:rsidRDefault="00DB20B2" w:rsidP="00DB20B2">
            <w:pPr>
              <w:rPr>
                <w:sz w:val="28"/>
              </w:rPr>
            </w:pPr>
            <w:r>
              <w:rPr>
                <w:sz w:val="28"/>
              </w:rPr>
              <w:t>Kezia</w:t>
            </w:r>
          </w:p>
        </w:tc>
        <w:tc>
          <w:tcPr>
            <w:tcW w:w="2122" w:type="dxa"/>
          </w:tcPr>
          <w:p w14:paraId="6B2FB09E" w14:textId="1DD30F3E" w:rsidR="00DB20B2" w:rsidRDefault="00DB20B2" w:rsidP="00DB20B2">
            <w:pPr>
              <w:rPr>
                <w:sz w:val="28"/>
              </w:rPr>
            </w:pPr>
            <w:r>
              <w:rPr>
                <w:sz w:val="28"/>
              </w:rPr>
              <w:t>ramol1</w:t>
            </w:r>
          </w:p>
        </w:tc>
      </w:tr>
      <w:tr w:rsidR="00DB20B2" w:rsidRPr="009568E7" w14:paraId="58DB0D5C" w14:textId="51159E9B" w:rsidTr="0005428A">
        <w:trPr>
          <w:trHeight w:val="306"/>
        </w:trPr>
        <w:tc>
          <w:tcPr>
            <w:tcW w:w="2122" w:type="dxa"/>
          </w:tcPr>
          <w:p w14:paraId="58DB0D5B" w14:textId="44F8B4CD" w:rsidR="00DB20B2" w:rsidRPr="009568E7" w:rsidRDefault="00DB20B2" w:rsidP="00DB20B2">
            <w:pPr>
              <w:rPr>
                <w:sz w:val="28"/>
              </w:rPr>
            </w:pPr>
            <w:r>
              <w:rPr>
                <w:sz w:val="28"/>
              </w:rPr>
              <w:t>Alisha</w:t>
            </w:r>
          </w:p>
        </w:tc>
        <w:tc>
          <w:tcPr>
            <w:tcW w:w="2122" w:type="dxa"/>
          </w:tcPr>
          <w:p w14:paraId="4572749A" w14:textId="384934E1" w:rsidR="00DB20B2" w:rsidRDefault="00DB20B2" w:rsidP="00DB20B2">
            <w:pPr>
              <w:rPr>
                <w:sz w:val="28"/>
              </w:rPr>
            </w:pPr>
            <w:r>
              <w:rPr>
                <w:sz w:val="28"/>
              </w:rPr>
              <w:t>ramol2</w:t>
            </w:r>
          </w:p>
        </w:tc>
      </w:tr>
      <w:tr w:rsidR="00DB20B2" w:rsidRPr="009568E7" w14:paraId="58DB0D5E" w14:textId="221A1F57" w:rsidTr="0005428A">
        <w:trPr>
          <w:trHeight w:val="180"/>
        </w:trPr>
        <w:tc>
          <w:tcPr>
            <w:tcW w:w="2122" w:type="dxa"/>
          </w:tcPr>
          <w:p w14:paraId="58DB0D5D" w14:textId="5291F88A" w:rsidR="00DB20B2" w:rsidRPr="009568E7" w:rsidRDefault="00DB20B2" w:rsidP="00DB20B2">
            <w:pPr>
              <w:rPr>
                <w:sz w:val="28"/>
              </w:rPr>
            </w:pPr>
            <w:r w:rsidRPr="009568E7">
              <w:rPr>
                <w:sz w:val="28"/>
              </w:rPr>
              <w:t>Phoebe</w:t>
            </w:r>
          </w:p>
        </w:tc>
        <w:tc>
          <w:tcPr>
            <w:tcW w:w="2122" w:type="dxa"/>
          </w:tcPr>
          <w:p w14:paraId="5F31106A" w14:textId="52FD2797" w:rsidR="00DB20B2" w:rsidRDefault="00DB20B2" w:rsidP="00DB20B2">
            <w:pPr>
              <w:rPr>
                <w:sz w:val="28"/>
              </w:rPr>
            </w:pPr>
            <w:r>
              <w:rPr>
                <w:sz w:val="28"/>
              </w:rPr>
              <w:t>ramol3</w:t>
            </w:r>
          </w:p>
        </w:tc>
        <w:bookmarkStart w:id="0" w:name="_GoBack"/>
        <w:bookmarkEnd w:id="0"/>
      </w:tr>
      <w:tr w:rsidR="00DB20B2" w:rsidRPr="009568E7" w14:paraId="58DB0D60" w14:textId="567DF04A" w:rsidTr="0005428A">
        <w:trPr>
          <w:trHeight w:val="175"/>
        </w:trPr>
        <w:tc>
          <w:tcPr>
            <w:tcW w:w="2122" w:type="dxa"/>
          </w:tcPr>
          <w:p w14:paraId="58DB0D5F" w14:textId="2FA6BC5D" w:rsidR="00DB20B2" w:rsidRPr="009568E7" w:rsidRDefault="00DB20B2" w:rsidP="00DB20B2">
            <w:pPr>
              <w:rPr>
                <w:sz w:val="28"/>
              </w:rPr>
            </w:pPr>
            <w:r w:rsidRPr="009568E7">
              <w:rPr>
                <w:sz w:val="28"/>
              </w:rPr>
              <w:t>Hollie</w:t>
            </w:r>
          </w:p>
        </w:tc>
        <w:tc>
          <w:tcPr>
            <w:tcW w:w="2122" w:type="dxa"/>
          </w:tcPr>
          <w:p w14:paraId="38781928" w14:textId="58A4A969" w:rsidR="00DB20B2" w:rsidRDefault="00DB20B2" w:rsidP="00DB20B2">
            <w:pPr>
              <w:rPr>
                <w:sz w:val="28"/>
              </w:rPr>
            </w:pPr>
            <w:r>
              <w:rPr>
                <w:sz w:val="28"/>
              </w:rPr>
              <w:t>ramol4</w:t>
            </w:r>
          </w:p>
        </w:tc>
      </w:tr>
      <w:tr w:rsidR="00DB20B2" w:rsidRPr="009568E7" w14:paraId="58DB0D62" w14:textId="2175C2BC" w:rsidTr="0005428A">
        <w:trPr>
          <w:trHeight w:val="167"/>
        </w:trPr>
        <w:tc>
          <w:tcPr>
            <w:tcW w:w="2122" w:type="dxa"/>
          </w:tcPr>
          <w:p w14:paraId="58DB0D61" w14:textId="6A6EE056" w:rsidR="00DB20B2" w:rsidRPr="009568E7" w:rsidRDefault="00DB20B2" w:rsidP="00DB20B2">
            <w:pPr>
              <w:rPr>
                <w:sz w:val="28"/>
              </w:rPr>
            </w:pPr>
            <w:r w:rsidRPr="009568E7">
              <w:rPr>
                <w:sz w:val="28"/>
              </w:rPr>
              <w:t>Megan</w:t>
            </w:r>
          </w:p>
        </w:tc>
        <w:tc>
          <w:tcPr>
            <w:tcW w:w="2122" w:type="dxa"/>
          </w:tcPr>
          <w:p w14:paraId="3DBC7C77" w14:textId="4CC9A0D3" w:rsidR="00DB20B2" w:rsidRDefault="00DB20B2" w:rsidP="00DB20B2">
            <w:pPr>
              <w:rPr>
                <w:sz w:val="28"/>
              </w:rPr>
            </w:pPr>
            <w:r>
              <w:rPr>
                <w:sz w:val="28"/>
              </w:rPr>
              <w:t>ramol5</w:t>
            </w:r>
          </w:p>
        </w:tc>
      </w:tr>
      <w:tr w:rsidR="00DB20B2" w:rsidRPr="009568E7" w14:paraId="58DB0D64" w14:textId="6E34BA59" w:rsidTr="0005428A">
        <w:trPr>
          <w:trHeight w:val="216"/>
        </w:trPr>
        <w:tc>
          <w:tcPr>
            <w:tcW w:w="2122" w:type="dxa"/>
          </w:tcPr>
          <w:p w14:paraId="58DB0D63" w14:textId="31BAE84F" w:rsidR="00DB20B2" w:rsidRPr="009568E7" w:rsidRDefault="00DB20B2" w:rsidP="00DB20B2">
            <w:pPr>
              <w:rPr>
                <w:sz w:val="28"/>
              </w:rPr>
            </w:pPr>
            <w:r w:rsidRPr="009568E7">
              <w:rPr>
                <w:sz w:val="28"/>
              </w:rPr>
              <w:t>Abigail</w:t>
            </w:r>
          </w:p>
        </w:tc>
        <w:tc>
          <w:tcPr>
            <w:tcW w:w="2122" w:type="dxa"/>
          </w:tcPr>
          <w:p w14:paraId="77DDDE31" w14:textId="1B187337" w:rsidR="00DB20B2" w:rsidRDefault="00DB20B2" w:rsidP="00DB20B2">
            <w:pPr>
              <w:rPr>
                <w:sz w:val="28"/>
              </w:rPr>
            </w:pPr>
            <w:r>
              <w:rPr>
                <w:sz w:val="28"/>
              </w:rPr>
              <w:t>ramol6</w:t>
            </w:r>
          </w:p>
        </w:tc>
      </w:tr>
      <w:tr w:rsidR="00DB20B2" w:rsidRPr="009568E7" w14:paraId="58DB0D66" w14:textId="473EDC0E" w:rsidTr="0005428A">
        <w:trPr>
          <w:trHeight w:val="167"/>
        </w:trPr>
        <w:tc>
          <w:tcPr>
            <w:tcW w:w="2122" w:type="dxa"/>
          </w:tcPr>
          <w:p w14:paraId="58DB0D65" w14:textId="317A0913" w:rsidR="00DB20B2" w:rsidRPr="009568E7" w:rsidRDefault="00DB20B2" w:rsidP="00DB20B2">
            <w:pPr>
              <w:rPr>
                <w:sz w:val="28"/>
              </w:rPr>
            </w:pPr>
            <w:r w:rsidRPr="009568E7">
              <w:rPr>
                <w:sz w:val="28"/>
              </w:rPr>
              <w:t>Faith</w:t>
            </w:r>
          </w:p>
        </w:tc>
        <w:tc>
          <w:tcPr>
            <w:tcW w:w="2122" w:type="dxa"/>
          </w:tcPr>
          <w:p w14:paraId="518CE6B8" w14:textId="76053E9D" w:rsidR="00DB20B2" w:rsidRDefault="00DB20B2" w:rsidP="00DB20B2">
            <w:pPr>
              <w:rPr>
                <w:sz w:val="28"/>
              </w:rPr>
            </w:pPr>
            <w:r>
              <w:rPr>
                <w:sz w:val="28"/>
              </w:rPr>
              <w:t>ramol7</w:t>
            </w:r>
          </w:p>
        </w:tc>
      </w:tr>
      <w:tr w:rsidR="00DB20B2" w:rsidRPr="009568E7" w14:paraId="58DB0D68" w14:textId="14839C97" w:rsidTr="0005428A">
        <w:trPr>
          <w:trHeight w:val="227"/>
        </w:trPr>
        <w:tc>
          <w:tcPr>
            <w:tcW w:w="2122" w:type="dxa"/>
          </w:tcPr>
          <w:p w14:paraId="58DB0D67" w14:textId="5D1CB5DF" w:rsidR="00DB20B2" w:rsidRPr="009568E7" w:rsidRDefault="00DB20B2" w:rsidP="006C15AE">
            <w:pPr>
              <w:rPr>
                <w:sz w:val="28"/>
              </w:rPr>
            </w:pPr>
            <w:r>
              <w:rPr>
                <w:sz w:val="28"/>
              </w:rPr>
              <w:t>Faye</w:t>
            </w:r>
          </w:p>
        </w:tc>
        <w:tc>
          <w:tcPr>
            <w:tcW w:w="2122" w:type="dxa"/>
          </w:tcPr>
          <w:p w14:paraId="181B1696" w14:textId="5DA78555" w:rsidR="00DB20B2" w:rsidRDefault="00DB20B2" w:rsidP="006C15AE">
            <w:pPr>
              <w:rPr>
                <w:sz w:val="28"/>
              </w:rPr>
            </w:pPr>
            <w:r>
              <w:rPr>
                <w:sz w:val="28"/>
              </w:rPr>
              <w:t>r</w:t>
            </w:r>
            <w:r>
              <w:rPr>
                <w:sz w:val="28"/>
              </w:rPr>
              <w:t>amol</w:t>
            </w:r>
            <w:r>
              <w:rPr>
                <w:sz w:val="28"/>
              </w:rPr>
              <w:t>8</w:t>
            </w:r>
          </w:p>
        </w:tc>
      </w:tr>
      <w:tr w:rsidR="00DB20B2" w:rsidRPr="009568E7" w14:paraId="58DB0D6A" w14:textId="7C8EB17B" w:rsidTr="0005428A">
        <w:trPr>
          <w:trHeight w:val="249"/>
        </w:trPr>
        <w:tc>
          <w:tcPr>
            <w:tcW w:w="2122" w:type="dxa"/>
          </w:tcPr>
          <w:p w14:paraId="58DB0D69" w14:textId="460F898D" w:rsidR="00DB20B2" w:rsidRPr="009568E7" w:rsidRDefault="00DB20B2" w:rsidP="00DB20B2">
            <w:pPr>
              <w:rPr>
                <w:sz w:val="28"/>
              </w:rPr>
            </w:pPr>
            <w:r>
              <w:rPr>
                <w:sz w:val="28"/>
              </w:rPr>
              <w:t>Lilly</w:t>
            </w:r>
          </w:p>
        </w:tc>
        <w:tc>
          <w:tcPr>
            <w:tcW w:w="2122" w:type="dxa"/>
          </w:tcPr>
          <w:p w14:paraId="093BA3B0" w14:textId="66E74EEE" w:rsidR="00DB20B2" w:rsidRDefault="00DB20B2" w:rsidP="00DB20B2">
            <w:pPr>
              <w:rPr>
                <w:sz w:val="28"/>
              </w:rPr>
            </w:pPr>
            <w:r>
              <w:rPr>
                <w:sz w:val="28"/>
              </w:rPr>
              <w:t>ramol9</w:t>
            </w:r>
          </w:p>
        </w:tc>
      </w:tr>
      <w:tr w:rsidR="00DB20B2" w:rsidRPr="009568E7" w14:paraId="58DB0D6C" w14:textId="05F10D8B" w:rsidTr="0005428A">
        <w:trPr>
          <w:trHeight w:val="167"/>
        </w:trPr>
        <w:tc>
          <w:tcPr>
            <w:tcW w:w="2122" w:type="dxa"/>
          </w:tcPr>
          <w:p w14:paraId="58DB0D6B" w14:textId="570CB90A" w:rsidR="00DB20B2" w:rsidRPr="009568E7" w:rsidRDefault="00DB20B2" w:rsidP="00DB20B2">
            <w:pPr>
              <w:rPr>
                <w:sz w:val="28"/>
              </w:rPr>
            </w:pPr>
            <w:r>
              <w:rPr>
                <w:sz w:val="28"/>
              </w:rPr>
              <w:t>Bradley</w:t>
            </w:r>
          </w:p>
        </w:tc>
        <w:tc>
          <w:tcPr>
            <w:tcW w:w="2122" w:type="dxa"/>
          </w:tcPr>
          <w:p w14:paraId="0BA14BD7" w14:textId="644E9008" w:rsidR="00DB20B2" w:rsidRDefault="00DB20B2" w:rsidP="00DB20B2">
            <w:pPr>
              <w:rPr>
                <w:sz w:val="28"/>
              </w:rPr>
            </w:pPr>
            <w:r>
              <w:rPr>
                <w:sz w:val="28"/>
              </w:rPr>
              <w:t>ramol1</w:t>
            </w:r>
            <w:r>
              <w:rPr>
                <w:sz w:val="28"/>
              </w:rPr>
              <w:t>0</w:t>
            </w:r>
          </w:p>
        </w:tc>
      </w:tr>
      <w:tr w:rsidR="00DB20B2" w:rsidRPr="009568E7" w14:paraId="58DB0D6E" w14:textId="228A75DE" w:rsidTr="0005428A">
        <w:trPr>
          <w:trHeight w:val="276"/>
        </w:trPr>
        <w:tc>
          <w:tcPr>
            <w:tcW w:w="2122" w:type="dxa"/>
          </w:tcPr>
          <w:p w14:paraId="58DB0D6D" w14:textId="275B54DF" w:rsidR="00DB20B2" w:rsidRPr="009568E7" w:rsidRDefault="00DB20B2" w:rsidP="00DB20B2">
            <w:pPr>
              <w:rPr>
                <w:sz w:val="28"/>
              </w:rPr>
            </w:pPr>
            <w:r>
              <w:rPr>
                <w:sz w:val="28"/>
              </w:rPr>
              <w:t>Jamie-Lee</w:t>
            </w:r>
          </w:p>
        </w:tc>
        <w:tc>
          <w:tcPr>
            <w:tcW w:w="2122" w:type="dxa"/>
          </w:tcPr>
          <w:p w14:paraId="34D8857D" w14:textId="34F87D0A" w:rsidR="00DB20B2" w:rsidRDefault="00DB20B2" w:rsidP="00DB20B2">
            <w:pPr>
              <w:rPr>
                <w:sz w:val="28"/>
              </w:rPr>
            </w:pPr>
            <w:r>
              <w:rPr>
                <w:sz w:val="28"/>
              </w:rPr>
              <w:t>ramol1</w:t>
            </w:r>
            <w:r>
              <w:rPr>
                <w:sz w:val="28"/>
              </w:rPr>
              <w:t>1</w:t>
            </w:r>
          </w:p>
        </w:tc>
      </w:tr>
      <w:tr w:rsidR="00DB20B2" w:rsidRPr="009568E7" w14:paraId="58DB0D70" w14:textId="72984AD4" w:rsidTr="0005428A">
        <w:trPr>
          <w:trHeight w:val="167"/>
        </w:trPr>
        <w:tc>
          <w:tcPr>
            <w:tcW w:w="2122" w:type="dxa"/>
          </w:tcPr>
          <w:p w14:paraId="58DB0D6F" w14:textId="0E4A1F7B" w:rsidR="00DB20B2" w:rsidRPr="009568E7" w:rsidRDefault="00DB20B2" w:rsidP="00DB20B2">
            <w:pPr>
              <w:rPr>
                <w:sz w:val="28"/>
              </w:rPr>
            </w:pPr>
            <w:r>
              <w:rPr>
                <w:sz w:val="28"/>
              </w:rPr>
              <w:t>Jacob</w:t>
            </w:r>
          </w:p>
        </w:tc>
        <w:tc>
          <w:tcPr>
            <w:tcW w:w="2122" w:type="dxa"/>
          </w:tcPr>
          <w:p w14:paraId="577BA173" w14:textId="3BE1C552" w:rsidR="00DB20B2" w:rsidRDefault="00DB20B2" w:rsidP="00DB20B2">
            <w:pPr>
              <w:rPr>
                <w:sz w:val="28"/>
              </w:rPr>
            </w:pPr>
            <w:r>
              <w:rPr>
                <w:sz w:val="28"/>
              </w:rPr>
              <w:t>ramol1</w:t>
            </w:r>
            <w:r>
              <w:rPr>
                <w:sz w:val="28"/>
              </w:rPr>
              <w:t>2</w:t>
            </w:r>
          </w:p>
        </w:tc>
      </w:tr>
      <w:tr w:rsidR="00DB20B2" w:rsidRPr="009568E7" w14:paraId="58DB0D72" w14:textId="77FBF3DC" w:rsidTr="0005428A">
        <w:trPr>
          <w:trHeight w:val="167"/>
        </w:trPr>
        <w:tc>
          <w:tcPr>
            <w:tcW w:w="2122" w:type="dxa"/>
          </w:tcPr>
          <w:p w14:paraId="58DB0D71" w14:textId="72A36A14" w:rsidR="00DB20B2" w:rsidRPr="009568E7" w:rsidRDefault="00DB20B2" w:rsidP="00DB20B2">
            <w:pPr>
              <w:rPr>
                <w:sz w:val="28"/>
              </w:rPr>
            </w:pPr>
            <w:r w:rsidRPr="009568E7">
              <w:rPr>
                <w:sz w:val="28"/>
              </w:rPr>
              <w:t>Finley</w:t>
            </w:r>
          </w:p>
        </w:tc>
        <w:tc>
          <w:tcPr>
            <w:tcW w:w="2122" w:type="dxa"/>
          </w:tcPr>
          <w:p w14:paraId="17C7347D" w14:textId="5F5BA8B7" w:rsidR="00DB20B2" w:rsidRDefault="00DB20B2" w:rsidP="00DB20B2">
            <w:pPr>
              <w:rPr>
                <w:sz w:val="28"/>
              </w:rPr>
            </w:pPr>
            <w:r>
              <w:rPr>
                <w:sz w:val="28"/>
              </w:rPr>
              <w:t>ramol1</w:t>
            </w:r>
            <w:r>
              <w:rPr>
                <w:sz w:val="28"/>
              </w:rPr>
              <w:t>3</w:t>
            </w:r>
          </w:p>
        </w:tc>
      </w:tr>
      <w:tr w:rsidR="00DB20B2" w:rsidRPr="009568E7" w14:paraId="58DB0D74" w14:textId="17B46453" w:rsidTr="0005428A">
        <w:trPr>
          <w:trHeight w:val="306"/>
        </w:trPr>
        <w:tc>
          <w:tcPr>
            <w:tcW w:w="2122" w:type="dxa"/>
          </w:tcPr>
          <w:p w14:paraId="58DB0D73" w14:textId="3CF57C9C" w:rsidR="00DB20B2" w:rsidRPr="009568E7" w:rsidRDefault="00DB20B2" w:rsidP="00DB20B2">
            <w:pPr>
              <w:rPr>
                <w:sz w:val="28"/>
              </w:rPr>
            </w:pPr>
            <w:r>
              <w:rPr>
                <w:sz w:val="28"/>
              </w:rPr>
              <w:t>Olivia</w:t>
            </w:r>
          </w:p>
        </w:tc>
        <w:tc>
          <w:tcPr>
            <w:tcW w:w="2122" w:type="dxa"/>
          </w:tcPr>
          <w:p w14:paraId="7E7991A0" w14:textId="5A644AB9" w:rsidR="00DB20B2" w:rsidRDefault="00DB20B2" w:rsidP="00DB20B2">
            <w:pPr>
              <w:rPr>
                <w:sz w:val="28"/>
              </w:rPr>
            </w:pPr>
            <w:r>
              <w:rPr>
                <w:sz w:val="28"/>
              </w:rPr>
              <w:t>ramol1</w:t>
            </w:r>
            <w:r>
              <w:rPr>
                <w:sz w:val="28"/>
              </w:rPr>
              <w:t>4</w:t>
            </w:r>
          </w:p>
        </w:tc>
      </w:tr>
      <w:tr w:rsidR="00DB20B2" w:rsidRPr="009568E7" w14:paraId="58DB0D78" w14:textId="5228EFF9" w:rsidTr="0005428A">
        <w:trPr>
          <w:trHeight w:val="211"/>
        </w:trPr>
        <w:tc>
          <w:tcPr>
            <w:tcW w:w="2122" w:type="dxa"/>
          </w:tcPr>
          <w:p w14:paraId="58DB0D77" w14:textId="3CAAD69B" w:rsidR="00DB20B2" w:rsidRPr="009568E7" w:rsidRDefault="00DB20B2" w:rsidP="00DB20B2">
            <w:pPr>
              <w:rPr>
                <w:sz w:val="28"/>
              </w:rPr>
            </w:pPr>
            <w:r>
              <w:rPr>
                <w:sz w:val="28"/>
              </w:rPr>
              <w:t>Alby</w:t>
            </w:r>
          </w:p>
        </w:tc>
        <w:tc>
          <w:tcPr>
            <w:tcW w:w="2122" w:type="dxa"/>
          </w:tcPr>
          <w:p w14:paraId="078B1713" w14:textId="549377AB" w:rsidR="00DB20B2" w:rsidRDefault="00DB20B2" w:rsidP="00DB20B2">
            <w:pPr>
              <w:rPr>
                <w:sz w:val="28"/>
              </w:rPr>
            </w:pPr>
            <w:r>
              <w:rPr>
                <w:sz w:val="28"/>
              </w:rPr>
              <w:t>ramol1</w:t>
            </w:r>
            <w:r>
              <w:rPr>
                <w:sz w:val="28"/>
              </w:rPr>
              <w:t>5</w:t>
            </w:r>
          </w:p>
        </w:tc>
      </w:tr>
      <w:tr w:rsidR="00DB20B2" w:rsidRPr="009568E7" w14:paraId="58DB0D7A" w14:textId="55F753E9" w:rsidTr="0005428A">
        <w:trPr>
          <w:trHeight w:val="184"/>
        </w:trPr>
        <w:tc>
          <w:tcPr>
            <w:tcW w:w="2122" w:type="dxa"/>
          </w:tcPr>
          <w:p w14:paraId="58DB0D79" w14:textId="7CDC4C00" w:rsidR="00DB20B2" w:rsidRPr="009568E7" w:rsidRDefault="00DB20B2" w:rsidP="00DB20B2">
            <w:pPr>
              <w:rPr>
                <w:sz w:val="28"/>
              </w:rPr>
            </w:pPr>
            <w:r w:rsidRPr="009568E7">
              <w:rPr>
                <w:sz w:val="28"/>
              </w:rPr>
              <w:t>Oliver</w:t>
            </w:r>
          </w:p>
        </w:tc>
        <w:tc>
          <w:tcPr>
            <w:tcW w:w="2122" w:type="dxa"/>
          </w:tcPr>
          <w:p w14:paraId="0C5AF48E" w14:textId="3862BA81" w:rsidR="00DB20B2" w:rsidRDefault="00DB20B2" w:rsidP="00DB20B2">
            <w:pPr>
              <w:rPr>
                <w:sz w:val="28"/>
              </w:rPr>
            </w:pPr>
            <w:r>
              <w:rPr>
                <w:sz w:val="28"/>
              </w:rPr>
              <w:t>ramol1</w:t>
            </w:r>
            <w:r>
              <w:rPr>
                <w:sz w:val="28"/>
              </w:rPr>
              <w:t>6</w:t>
            </w:r>
          </w:p>
        </w:tc>
      </w:tr>
      <w:tr w:rsidR="00DB20B2" w:rsidRPr="009568E7" w14:paraId="58DB0D7C" w14:textId="12329D8F" w:rsidTr="0005428A">
        <w:trPr>
          <w:trHeight w:val="114"/>
        </w:trPr>
        <w:tc>
          <w:tcPr>
            <w:tcW w:w="2122" w:type="dxa"/>
          </w:tcPr>
          <w:p w14:paraId="58DB0D7B" w14:textId="217CBB4E" w:rsidR="00DB20B2" w:rsidRPr="009568E7" w:rsidRDefault="00DB20B2" w:rsidP="00DB20B2">
            <w:pPr>
              <w:rPr>
                <w:sz w:val="28"/>
              </w:rPr>
            </w:pPr>
            <w:r>
              <w:rPr>
                <w:sz w:val="28"/>
              </w:rPr>
              <w:t>Malaki</w:t>
            </w:r>
          </w:p>
        </w:tc>
        <w:tc>
          <w:tcPr>
            <w:tcW w:w="2122" w:type="dxa"/>
          </w:tcPr>
          <w:p w14:paraId="3AD33E95" w14:textId="3E99C978" w:rsidR="00DB20B2" w:rsidRDefault="00DB20B2" w:rsidP="00DB20B2">
            <w:pPr>
              <w:rPr>
                <w:sz w:val="28"/>
              </w:rPr>
            </w:pPr>
            <w:r>
              <w:rPr>
                <w:sz w:val="28"/>
              </w:rPr>
              <w:t>ramol1</w:t>
            </w:r>
            <w:r>
              <w:rPr>
                <w:sz w:val="28"/>
              </w:rPr>
              <w:t>7</w:t>
            </w:r>
          </w:p>
        </w:tc>
      </w:tr>
      <w:tr w:rsidR="00DB20B2" w:rsidRPr="009568E7" w14:paraId="58DB0D7E" w14:textId="00797E47" w:rsidTr="0005428A">
        <w:trPr>
          <w:trHeight w:val="172"/>
        </w:trPr>
        <w:tc>
          <w:tcPr>
            <w:tcW w:w="2122" w:type="dxa"/>
          </w:tcPr>
          <w:p w14:paraId="58DB0D7D" w14:textId="48B3609E" w:rsidR="00DB20B2" w:rsidRPr="009568E7" w:rsidRDefault="00DB20B2" w:rsidP="00DB20B2">
            <w:pPr>
              <w:rPr>
                <w:sz w:val="28"/>
              </w:rPr>
            </w:pPr>
            <w:r>
              <w:rPr>
                <w:sz w:val="28"/>
              </w:rPr>
              <w:t>George</w:t>
            </w:r>
          </w:p>
        </w:tc>
        <w:tc>
          <w:tcPr>
            <w:tcW w:w="2122" w:type="dxa"/>
          </w:tcPr>
          <w:p w14:paraId="4FEE1AF2" w14:textId="2CD2DBEF" w:rsidR="00DB20B2" w:rsidRDefault="00DB20B2" w:rsidP="00DB20B2">
            <w:pPr>
              <w:rPr>
                <w:sz w:val="28"/>
              </w:rPr>
            </w:pPr>
            <w:r>
              <w:rPr>
                <w:sz w:val="28"/>
              </w:rPr>
              <w:t>ramol1</w:t>
            </w:r>
            <w:r>
              <w:rPr>
                <w:sz w:val="28"/>
              </w:rPr>
              <w:t>8</w:t>
            </w:r>
          </w:p>
        </w:tc>
      </w:tr>
      <w:tr w:rsidR="00DB20B2" w:rsidRPr="009568E7" w14:paraId="58DB0D80" w14:textId="640ACBF3" w:rsidTr="0005428A">
        <w:trPr>
          <w:trHeight w:val="183"/>
        </w:trPr>
        <w:tc>
          <w:tcPr>
            <w:tcW w:w="2122" w:type="dxa"/>
          </w:tcPr>
          <w:p w14:paraId="58DB0D7F" w14:textId="4C347825" w:rsidR="00DB20B2" w:rsidRPr="009568E7" w:rsidRDefault="00DB20B2" w:rsidP="00DB20B2">
            <w:pPr>
              <w:rPr>
                <w:sz w:val="28"/>
              </w:rPr>
            </w:pPr>
            <w:r>
              <w:rPr>
                <w:sz w:val="28"/>
              </w:rPr>
              <w:t>Riley</w:t>
            </w:r>
          </w:p>
        </w:tc>
        <w:tc>
          <w:tcPr>
            <w:tcW w:w="2122" w:type="dxa"/>
          </w:tcPr>
          <w:p w14:paraId="0D3F0BBD" w14:textId="304C2369" w:rsidR="00DB20B2" w:rsidRDefault="00DB20B2" w:rsidP="00DB20B2">
            <w:pPr>
              <w:rPr>
                <w:sz w:val="28"/>
              </w:rPr>
            </w:pPr>
            <w:r>
              <w:rPr>
                <w:sz w:val="28"/>
              </w:rPr>
              <w:t>ramol1</w:t>
            </w:r>
            <w:r>
              <w:rPr>
                <w:sz w:val="28"/>
              </w:rPr>
              <w:t>9</w:t>
            </w:r>
          </w:p>
        </w:tc>
      </w:tr>
      <w:tr w:rsidR="00DB20B2" w:rsidRPr="009568E7" w14:paraId="58DB0D82" w14:textId="47D9C281" w:rsidTr="0005428A">
        <w:trPr>
          <w:trHeight w:val="167"/>
        </w:trPr>
        <w:tc>
          <w:tcPr>
            <w:tcW w:w="2122" w:type="dxa"/>
          </w:tcPr>
          <w:p w14:paraId="58DB0D81" w14:textId="59652F85" w:rsidR="00DB20B2" w:rsidRPr="009568E7" w:rsidRDefault="00DB20B2" w:rsidP="00DB20B2">
            <w:pPr>
              <w:rPr>
                <w:sz w:val="28"/>
              </w:rPr>
            </w:pPr>
            <w:r>
              <w:rPr>
                <w:sz w:val="28"/>
              </w:rPr>
              <w:t>Ryan</w:t>
            </w:r>
          </w:p>
        </w:tc>
        <w:tc>
          <w:tcPr>
            <w:tcW w:w="2122" w:type="dxa"/>
          </w:tcPr>
          <w:p w14:paraId="0807ABA1" w14:textId="7CA674F4" w:rsidR="00DB20B2" w:rsidRDefault="00DB20B2" w:rsidP="00DB20B2">
            <w:pPr>
              <w:rPr>
                <w:sz w:val="28"/>
              </w:rPr>
            </w:pPr>
            <w:r>
              <w:rPr>
                <w:sz w:val="28"/>
              </w:rPr>
              <w:t>r</w:t>
            </w:r>
            <w:r>
              <w:rPr>
                <w:sz w:val="28"/>
              </w:rPr>
              <w:t>am</w:t>
            </w:r>
            <w:r>
              <w:rPr>
                <w:sz w:val="28"/>
              </w:rPr>
              <w:t>ol20</w:t>
            </w:r>
          </w:p>
        </w:tc>
      </w:tr>
      <w:tr w:rsidR="00DB20B2" w:rsidRPr="009568E7" w14:paraId="58DB0D84" w14:textId="771C5F05" w:rsidTr="0005428A">
        <w:trPr>
          <w:trHeight w:val="210"/>
        </w:trPr>
        <w:tc>
          <w:tcPr>
            <w:tcW w:w="2122" w:type="dxa"/>
          </w:tcPr>
          <w:p w14:paraId="58DB0D83" w14:textId="56C6840F" w:rsidR="00DB20B2" w:rsidRPr="009568E7" w:rsidRDefault="00DB20B2" w:rsidP="00DB20B2">
            <w:pPr>
              <w:rPr>
                <w:sz w:val="28"/>
              </w:rPr>
            </w:pPr>
            <w:r w:rsidRPr="009568E7">
              <w:rPr>
                <w:sz w:val="28"/>
              </w:rPr>
              <w:t>Katerina</w:t>
            </w:r>
          </w:p>
        </w:tc>
        <w:tc>
          <w:tcPr>
            <w:tcW w:w="2122" w:type="dxa"/>
          </w:tcPr>
          <w:p w14:paraId="1676451F" w14:textId="0384F056" w:rsidR="00DB20B2" w:rsidRDefault="00DB20B2" w:rsidP="00DB20B2">
            <w:pPr>
              <w:rPr>
                <w:sz w:val="28"/>
              </w:rPr>
            </w:pPr>
            <w:r>
              <w:rPr>
                <w:sz w:val="28"/>
              </w:rPr>
              <w:t>ramol21</w:t>
            </w:r>
          </w:p>
        </w:tc>
      </w:tr>
      <w:tr w:rsidR="00DB20B2" w:rsidRPr="009568E7" w14:paraId="58DB0D86" w14:textId="6E96A243" w:rsidTr="0005428A">
        <w:trPr>
          <w:trHeight w:val="167"/>
        </w:trPr>
        <w:tc>
          <w:tcPr>
            <w:tcW w:w="2122" w:type="dxa"/>
          </w:tcPr>
          <w:p w14:paraId="58DB0D85" w14:textId="204A21EC" w:rsidR="00DB20B2" w:rsidRPr="009568E7" w:rsidRDefault="00DB20B2" w:rsidP="00DB20B2">
            <w:pPr>
              <w:rPr>
                <w:sz w:val="28"/>
              </w:rPr>
            </w:pPr>
            <w:r>
              <w:rPr>
                <w:sz w:val="28"/>
              </w:rPr>
              <w:t>Issabelle</w:t>
            </w:r>
          </w:p>
        </w:tc>
        <w:tc>
          <w:tcPr>
            <w:tcW w:w="2122" w:type="dxa"/>
          </w:tcPr>
          <w:p w14:paraId="23DBE764" w14:textId="3D6E6452" w:rsidR="00DB20B2" w:rsidRDefault="00DB20B2" w:rsidP="00DB20B2">
            <w:pPr>
              <w:rPr>
                <w:sz w:val="28"/>
              </w:rPr>
            </w:pPr>
            <w:r>
              <w:rPr>
                <w:sz w:val="28"/>
              </w:rPr>
              <w:t>ramol22</w:t>
            </w:r>
          </w:p>
        </w:tc>
      </w:tr>
      <w:tr w:rsidR="00DB20B2" w:rsidRPr="009568E7" w14:paraId="58DB0D88" w14:textId="22309BEA" w:rsidTr="0005428A">
        <w:trPr>
          <w:trHeight w:val="235"/>
        </w:trPr>
        <w:tc>
          <w:tcPr>
            <w:tcW w:w="2122" w:type="dxa"/>
          </w:tcPr>
          <w:p w14:paraId="58DB0D87" w14:textId="1515C4DC" w:rsidR="00DB20B2" w:rsidRPr="009568E7" w:rsidRDefault="00DB20B2" w:rsidP="00DB20B2">
            <w:pPr>
              <w:rPr>
                <w:sz w:val="28"/>
              </w:rPr>
            </w:pPr>
            <w:r>
              <w:rPr>
                <w:sz w:val="28"/>
              </w:rPr>
              <w:t>Summer</w:t>
            </w:r>
          </w:p>
        </w:tc>
        <w:tc>
          <w:tcPr>
            <w:tcW w:w="2122" w:type="dxa"/>
          </w:tcPr>
          <w:p w14:paraId="3DDA197A" w14:textId="28488712" w:rsidR="00DB20B2" w:rsidRDefault="00DB20B2" w:rsidP="00DB20B2">
            <w:pPr>
              <w:rPr>
                <w:sz w:val="28"/>
              </w:rPr>
            </w:pPr>
            <w:r>
              <w:rPr>
                <w:sz w:val="28"/>
              </w:rPr>
              <w:t>ramol23</w:t>
            </w:r>
          </w:p>
        </w:tc>
      </w:tr>
      <w:tr w:rsidR="00DB20B2" w:rsidRPr="009568E7" w14:paraId="58DB0D8A" w14:textId="51B58D51" w:rsidTr="0005428A">
        <w:trPr>
          <w:trHeight w:val="223"/>
        </w:trPr>
        <w:tc>
          <w:tcPr>
            <w:tcW w:w="2122" w:type="dxa"/>
          </w:tcPr>
          <w:p w14:paraId="58DB0D89" w14:textId="6EA55D97" w:rsidR="00DB20B2" w:rsidRPr="009568E7" w:rsidRDefault="00DB20B2" w:rsidP="00DB20B2">
            <w:pPr>
              <w:rPr>
                <w:sz w:val="28"/>
              </w:rPr>
            </w:pPr>
            <w:r>
              <w:rPr>
                <w:sz w:val="28"/>
              </w:rPr>
              <w:t>Luke</w:t>
            </w:r>
          </w:p>
        </w:tc>
        <w:tc>
          <w:tcPr>
            <w:tcW w:w="2122" w:type="dxa"/>
          </w:tcPr>
          <w:p w14:paraId="3CFB4853" w14:textId="4745A743" w:rsidR="00DB20B2" w:rsidRDefault="00DB20B2" w:rsidP="00DB20B2">
            <w:pPr>
              <w:rPr>
                <w:sz w:val="28"/>
              </w:rPr>
            </w:pPr>
            <w:r>
              <w:rPr>
                <w:sz w:val="28"/>
              </w:rPr>
              <w:t>ramol24</w:t>
            </w:r>
          </w:p>
        </w:tc>
      </w:tr>
      <w:tr w:rsidR="00DB20B2" w:rsidRPr="009568E7" w14:paraId="58DB0D8C" w14:textId="2564559E" w:rsidTr="0005428A">
        <w:trPr>
          <w:trHeight w:val="167"/>
        </w:trPr>
        <w:tc>
          <w:tcPr>
            <w:tcW w:w="2122" w:type="dxa"/>
          </w:tcPr>
          <w:p w14:paraId="58DB0D8B" w14:textId="24BEBC34" w:rsidR="00DB20B2" w:rsidRPr="009568E7" w:rsidRDefault="00DB20B2" w:rsidP="00DB20B2">
            <w:pPr>
              <w:rPr>
                <w:sz w:val="28"/>
              </w:rPr>
            </w:pPr>
            <w:r w:rsidRPr="009568E7">
              <w:rPr>
                <w:sz w:val="28"/>
              </w:rPr>
              <w:t>Tamzyn-Rose</w:t>
            </w:r>
          </w:p>
        </w:tc>
        <w:tc>
          <w:tcPr>
            <w:tcW w:w="2122" w:type="dxa"/>
          </w:tcPr>
          <w:p w14:paraId="15354C24" w14:textId="1124AD96" w:rsidR="00DB20B2" w:rsidRDefault="00DB20B2" w:rsidP="00DB20B2">
            <w:pPr>
              <w:rPr>
                <w:sz w:val="28"/>
              </w:rPr>
            </w:pPr>
            <w:r>
              <w:rPr>
                <w:sz w:val="28"/>
              </w:rPr>
              <w:t>ramol25</w:t>
            </w:r>
          </w:p>
        </w:tc>
      </w:tr>
      <w:tr w:rsidR="00DB20B2" w:rsidRPr="009568E7" w14:paraId="58DB0D8E" w14:textId="6B2570C0" w:rsidTr="0005428A">
        <w:trPr>
          <w:trHeight w:val="236"/>
        </w:trPr>
        <w:tc>
          <w:tcPr>
            <w:tcW w:w="2122" w:type="dxa"/>
          </w:tcPr>
          <w:p w14:paraId="58DB0D8D" w14:textId="09899DCD" w:rsidR="00DB20B2" w:rsidRPr="009568E7" w:rsidRDefault="00DB20B2" w:rsidP="00DB20B2">
            <w:pPr>
              <w:rPr>
                <w:sz w:val="28"/>
              </w:rPr>
            </w:pPr>
            <w:r>
              <w:rPr>
                <w:sz w:val="28"/>
              </w:rPr>
              <w:t>Ruby</w:t>
            </w:r>
          </w:p>
        </w:tc>
        <w:tc>
          <w:tcPr>
            <w:tcW w:w="2122" w:type="dxa"/>
          </w:tcPr>
          <w:p w14:paraId="16637821" w14:textId="3B7982CD" w:rsidR="00DB20B2" w:rsidRDefault="00DB20B2" w:rsidP="00DB20B2">
            <w:pPr>
              <w:rPr>
                <w:sz w:val="28"/>
              </w:rPr>
            </w:pPr>
            <w:r>
              <w:rPr>
                <w:sz w:val="28"/>
              </w:rPr>
              <w:t>ramol26</w:t>
            </w:r>
          </w:p>
        </w:tc>
      </w:tr>
      <w:tr w:rsidR="00DB20B2" w:rsidRPr="009568E7" w14:paraId="58DB0D90" w14:textId="02063F40" w:rsidTr="0005428A">
        <w:trPr>
          <w:trHeight w:val="167"/>
        </w:trPr>
        <w:tc>
          <w:tcPr>
            <w:tcW w:w="2122" w:type="dxa"/>
          </w:tcPr>
          <w:p w14:paraId="58DB0D8F" w14:textId="5F6CF1B3" w:rsidR="00DB20B2" w:rsidRPr="009568E7" w:rsidRDefault="00DB20B2" w:rsidP="00DB20B2">
            <w:pPr>
              <w:rPr>
                <w:sz w:val="28"/>
              </w:rPr>
            </w:pPr>
            <w:r>
              <w:rPr>
                <w:sz w:val="28"/>
              </w:rPr>
              <w:t>Jessica</w:t>
            </w:r>
          </w:p>
        </w:tc>
        <w:tc>
          <w:tcPr>
            <w:tcW w:w="2122" w:type="dxa"/>
          </w:tcPr>
          <w:p w14:paraId="44B5381A" w14:textId="7A211CA6" w:rsidR="00DB20B2" w:rsidRDefault="00DB20B2" w:rsidP="00DB20B2">
            <w:pPr>
              <w:rPr>
                <w:sz w:val="28"/>
              </w:rPr>
            </w:pPr>
            <w:r>
              <w:rPr>
                <w:sz w:val="28"/>
              </w:rPr>
              <w:t>ramol27</w:t>
            </w:r>
          </w:p>
        </w:tc>
      </w:tr>
      <w:tr w:rsidR="00DB20B2" w:rsidRPr="009568E7" w14:paraId="58DB0D92" w14:textId="2DF8DCD4" w:rsidTr="0005428A">
        <w:trPr>
          <w:trHeight w:val="134"/>
        </w:trPr>
        <w:tc>
          <w:tcPr>
            <w:tcW w:w="2122" w:type="dxa"/>
          </w:tcPr>
          <w:p w14:paraId="58DB0D91" w14:textId="159154E5" w:rsidR="00DB20B2" w:rsidRPr="009568E7" w:rsidRDefault="00DB20B2" w:rsidP="00DB20B2">
            <w:pPr>
              <w:rPr>
                <w:sz w:val="28"/>
              </w:rPr>
            </w:pPr>
            <w:r>
              <w:rPr>
                <w:sz w:val="28"/>
              </w:rPr>
              <w:t>Nayeli</w:t>
            </w:r>
          </w:p>
        </w:tc>
        <w:tc>
          <w:tcPr>
            <w:tcW w:w="2122" w:type="dxa"/>
          </w:tcPr>
          <w:p w14:paraId="3F3C8576" w14:textId="28472C7B" w:rsidR="00DB20B2" w:rsidRDefault="00DB20B2" w:rsidP="00DB20B2">
            <w:pPr>
              <w:rPr>
                <w:sz w:val="28"/>
              </w:rPr>
            </w:pPr>
            <w:r>
              <w:rPr>
                <w:sz w:val="28"/>
              </w:rPr>
              <w:t>ramol28</w:t>
            </w:r>
          </w:p>
        </w:tc>
      </w:tr>
      <w:tr w:rsidR="00DB20B2" w:rsidRPr="009568E7" w14:paraId="58DB0D94" w14:textId="27E17B48" w:rsidTr="0005428A">
        <w:trPr>
          <w:trHeight w:val="167"/>
        </w:trPr>
        <w:tc>
          <w:tcPr>
            <w:tcW w:w="2122" w:type="dxa"/>
          </w:tcPr>
          <w:p w14:paraId="58DB0D93" w14:textId="61DA2DA7" w:rsidR="00DB20B2" w:rsidRPr="009568E7" w:rsidRDefault="00DB20B2" w:rsidP="00DB20B2">
            <w:pPr>
              <w:rPr>
                <w:sz w:val="28"/>
              </w:rPr>
            </w:pPr>
            <w:r w:rsidRPr="009568E7">
              <w:rPr>
                <w:sz w:val="28"/>
              </w:rPr>
              <w:t>Jay</w:t>
            </w:r>
          </w:p>
        </w:tc>
        <w:tc>
          <w:tcPr>
            <w:tcW w:w="2122" w:type="dxa"/>
          </w:tcPr>
          <w:p w14:paraId="104335ED" w14:textId="5AB9D60D" w:rsidR="00DB20B2" w:rsidRDefault="00DB20B2" w:rsidP="00DB20B2">
            <w:pPr>
              <w:rPr>
                <w:sz w:val="28"/>
              </w:rPr>
            </w:pPr>
            <w:r>
              <w:rPr>
                <w:sz w:val="28"/>
              </w:rPr>
              <w:t>ramol29</w:t>
            </w:r>
          </w:p>
        </w:tc>
      </w:tr>
    </w:tbl>
    <w:p w14:paraId="130076AC" w14:textId="77777777" w:rsidR="00DB20B2" w:rsidRPr="00DB20B2" w:rsidRDefault="00DB20B2" w:rsidP="006F77B2">
      <w:pPr>
        <w:rPr>
          <w:sz w:val="40"/>
        </w:rPr>
      </w:pPr>
    </w:p>
    <w:p w14:paraId="58DB0D95" w14:textId="5AF563BF" w:rsidR="00F404D3" w:rsidRPr="00DB20B2" w:rsidRDefault="00DB20B2" w:rsidP="006F77B2">
      <w:pPr>
        <w:rPr>
          <w:sz w:val="46"/>
        </w:rPr>
      </w:pPr>
      <w:hyperlink r:id="rId4" w:history="1">
        <w:r w:rsidRPr="00DB20B2">
          <w:rPr>
            <w:rStyle w:val="Hyperlink"/>
            <w:sz w:val="40"/>
          </w:rPr>
          <w:t>https://mysats.satscompanion.com/auth/login</w:t>
        </w:r>
      </w:hyperlink>
    </w:p>
    <w:sectPr w:rsidR="00F404D3" w:rsidRPr="00DB20B2" w:rsidSect="006F77B2">
      <w:pgSz w:w="11906" w:h="16838"/>
      <w:pgMar w:top="567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77B2"/>
    <w:rsid w:val="001C5A17"/>
    <w:rsid w:val="006C15AE"/>
    <w:rsid w:val="006F77B2"/>
    <w:rsid w:val="009568E7"/>
    <w:rsid w:val="00B94DCD"/>
    <w:rsid w:val="00DB20B2"/>
    <w:rsid w:val="00F40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DB0D59"/>
  <w15:chartTrackingRefBased/>
  <w15:docId w15:val="{3376C48E-D0E8-4E45-AD64-43892B89A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77B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F77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568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68E7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DB20B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ysats.satscompanion.com/auth/log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CD1FBBFA</Template>
  <TotalTime>0</TotalTime>
  <Pages>1</Pages>
  <Words>86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Upton Junior School</Company>
  <LinksUpToDate>false</LinksUpToDate>
  <CharactersWithSpaces>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Jamie Jackson</dc:creator>
  <cp:keywords/>
  <dc:description/>
  <cp:lastModifiedBy>Hayden Stevens</cp:lastModifiedBy>
  <cp:revision>2</cp:revision>
  <cp:lastPrinted>2018-07-04T15:01:00Z</cp:lastPrinted>
  <dcterms:created xsi:type="dcterms:W3CDTF">2019-05-03T15:24:00Z</dcterms:created>
  <dcterms:modified xsi:type="dcterms:W3CDTF">2019-05-03T15:24:00Z</dcterms:modified>
</cp:coreProperties>
</file>